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3D8C" w:rsidRPr="005146A1" w:rsidRDefault="00E73D8C" w:rsidP="005146A1">
      <w:pPr>
        <w:rPr>
          <w:sz w:val="28"/>
        </w:rPr>
      </w:pPr>
      <w:r w:rsidRPr="00E73D8C">
        <w:rPr>
          <w:sz w:val="28"/>
          <w:u w:val="single"/>
        </w:rPr>
        <w:t>Long Term Overview</w:t>
      </w:r>
      <w:r>
        <w:rPr>
          <w:sz w:val="28"/>
          <w:u w:val="single"/>
        </w:rPr>
        <w:t xml:space="preserve">: The </w:t>
      </w:r>
      <w:r w:rsidR="0010455E">
        <w:rPr>
          <w:sz w:val="28"/>
          <w:u w:val="single"/>
        </w:rPr>
        <w:t xml:space="preserve">Writing &amp; </w:t>
      </w:r>
      <w:r>
        <w:rPr>
          <w:sz w:val="28"/>
          <w:u w:val="single"/>
        </w:rPr>
        <w:t xml:space="preserve">Reading Journey for Year </w:t>
      </w:r>
      <w:proofErr w:type="gramStart"/>
      <w:r>
        <w:rPr>
          <w:sz w:val="28"/>
          <w:u w:val="single"/>
        </w:rPr>
        <w:t>6</w:t>
      </w:r>
      <w:r w:rsidR="005146A1">
        <w:rPr>
          <w:sz w:val="28"/>
        </w:rPr>
        <w:t xml:space="preserve">  </w:t>
      </w:r>
      <w:r w:rsidR="005146A1">
        <w:rPr>
          <w:sz w:val="28"/>
        </w:rPr>
        <w:tab/>
      </w:r>
      <w:proofErr w:type="gramEnd"/>
      <w:r w:rsidR="005146A1">
        <w:rPr>
          <w:sz w:val="28"/>
        </w:rPr>
        <w:tab/>
      </w:r>
      <w:r w:rsidR="005146A1">
        <w:rPr>
          <w:sz w:val="28"/>
        </w:rPr>
        <w:tab/>
      </w:r>
      <w:r w:rsidR="005146A1">
        <w:rPr>
          <w:sz w:val="28"/>
        </w:rPr>
        <w:tab/>
      </w:r>
      <w:r w:rsidR="005146A1">
        <w:rPr>
          <w:sz w:val="28"/>
        </w:rPr>
        <w:tab/>
      </w:r>
      <w:r w:rsidR="005146A1">
        <w:rPr>
          <w:sz w:val="28"/>
        </w:rPr>
        <w:tab/>
      </w:r>
      <w:r w:rsidR="005146A1">
        <w:rPr>
          <w:sz w:val="28"/>
        </w:rPr>
        <w:tab/>
      </w:r>
      <w:r w:rsidR="005146A1">
        <w:rPr>
          <w:sz w:val="28"/>
        </w:rPr>
        <w:tab/>
      </w:r>
      <w:r w:rsidR="005146A1">
        <w:rPr>
          <w:sz w:val="28"/>
        </w:rPr>
        <w:tab/>
      </w:r>
      <w:r w:rsidR="005146A1">
        <w:rPr>
          <w:sz w:val="28"/>
        </w:rPr>
        <w:tab/>
      </w:r>
      <w:r w:rsidR="005146A1">
        <w:rPr>
          <w:sz w:val="28"/>
        </w:rPr>
        <w:tab/>
      </w:r>
      <w:r w:rsidRPr="00DA2547">
        <w:rPr>
          <w:color w:val="00B0F0"/>
          <w:sz w:val="24"/>
        </w:rPr>
        <w:t xml:space="preserve">Theme  </w:t>
      </w:r>
      <w:r w:rsidR="00D95102" w:rsidRPr="00DA2547">
        <w:rPr>
          <w:color w:val="00B0F0"/>
          <w:sz w:val="24"/>
        </w:rPr>
        <w:t xml:space="preserve">              </w:t>
      </w:r>
      <w:r w:rsidRPr="00DA2547">
        <w:rPr>
          <w:color w:val="00B0F0"/>
          <w:sz w:val="24"/>
        </w:rPr>
        <w:t xml:space="preserve"> </w:t>
      </w:r>
      <w:r w:rsidRPr="00DA2547">
        <w:rPr>
          <w:sz w:val="24"/>
        </w:rPr>
        <w:t xml:space="preserve">  </w:t>
      </w:r>
      <w:r w:rsidRPr="00DA2547">
        <w:rPr>
          <w:color w:val="00B050"/>
          <w:sz w:val="24"/>
        </w:rPr>
        <w:t>Genre</w:t>
      </w:r>
      <w:r w:rsidRPr="00DA2547">
        <w:rPr>
          <w:sz w:val="24"/>
        </w:rPr>
        <w:t xml:space="preserve">   </w:t>
      </w:r>
      <w:r w:rsidR="00D95102" w:rsidRPr="00DA2547">
        <w:rPr>
          <w:sz w:val="24"/>
        </w:rPr>
        <w:t xml:space="preserve">                     </w:t>
      </w:r>
      <w:r w:rsidRPr="00DA2547">
        <w:rPr>
          <w:color w:val="FF0000"/>
          <w:sz w:val="24"/>
        </w:rPr>
        <w:t>Author</w:t>
      </w:r>
      <w:r w:rsidR="00D95102" w:rsidRPr="00DA2547">
        <w:rPr>
          <w:color w:val="FF0000"/>
          <w:sz w:val="24"/>
        </w:rPr>
        <w:t xml:space="preserve">  </w:t>
      </w:r>
      <w:r w:rsidR="00D95102" w:rsidRPr="00DA2547">
        <w:rPr>
          <w:sz w:val="24"/>
        </w:rPr>
        <w:t xml:space="preserve">                    </w:t>
      </w:r>
      <w:r w:rsidR="00D95102" w:rsidRPr="00DA2547">
        <w:rPr>
          <w:color w:val="7030A0"/>
          <w:sz w:val="24"/>
        </w:rPr>
        <w:t>Cross Curricular</w:t>
      </w:r>
    </w:p>
    <w:tbl>
      <w:tblPr>
        <w:tblStyle w:val="TableGrid"/>
        <w:tblW w:w="22680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26"/>
        <w:gridCol w:w="3544"/>
        <w:gridCol w:w="3402"/>
        <w:gridCol w:w="3969"/>
        <w:gridCol w:w="2835"/>
        <w:gridCol w:w="4252"/>
        <w:gridCol w:w="4252"/>
      </w:tblGrid>
      <w:tr w:rsidR="008053AC" w:rsidTr="008053AC">
        <w:tc>
          <w:tcPr>
            <w:tcW w:w="426" w:type="dxa"/>
            <w:shd w:val="clear" w:color="auto" w:fill="CC99FF"/>
          </w:tcPr>
          <w:p w:rsidR="008053AC" w:rsidRPr="00C060F2" w:rsidRDefault="008053AC" w:rsidP="00E73D8C">
            <w:pPr>
              <w:jc w:val="center"/>
              <w:rPr>
                <w:b/>
                <w:sz w:val="28"/>
              </w:rPr>
            </w:pPr>
          </w:p>
        </w:tc>
        <w:tc>
          <w:tcPr>
            <w:tcW w:w="3544" w:type="dxa"/>
            <w:shd w:val="clear" w:color="auto" w:fill="CC99FF"/>
          </w:tcPr>
          <w:p w:rsidR="008053AC" w:rsidRDefault="008053AC" w:rsidP="00E73D8C">
            <w:pPr>
              <w:jc w:val="center"/>
              <w:rPr>
                <w:b/>
                <w:sz w:val="28"/>
              </w:rPr>
            </w:pPr>
            <w:r w:rsidRPr="00C060F2">
              <w:rPr>
                <w:b/>
                <w:sz w:val="28"/>
              </w:rPr>
              <w:t>Autumn 1</w:t>
            </w:r>
          </w:p>
          <w:p w:rsidR="004A60B0" w:rsidRPr="00E05A54" w:rsidRDefault="004A60B0" w:rsidP="00B67F4E">
            <w:pPr>
              <w:jc w:val="center"/>
              <w:rPr>
                <w:sz w:val="28"/>
              </w:rPr>
            </w:pPr>
            <w:r w:rsidRPr="00E05A54">
              <w:rPr>
                <w:sz w:val="28"/>
              </w:rPr>
              <w:t>7 weeks</w:t>
            </w:r>
          </w:p>
        </w:tc>
        <w:tc>
          <w:tcPr>
            <w:tcW w:w="3402" w:type="dxa"/>
            <w:shd w:val="clear" w:color="auto" w:fill="CC99FF"/>
          </w:tcPr>
          <w:p w:rsidR="008053AC" w:rsidRDefault="008053AC" w:rsidP="00E73D8C">
            <w:pPr>
              <w:jc w:val="center"/>
              <w:rPr>
                <w:b/>
                <w:sz w:val="28"/>
              </w:rPr>
            </w:pPr>
            <w:r w:rsidRPr="00C060F2">
              <w:rPr>
                <w:b/>
                <w:sz w:val="28"/>
              </w:rPr>
              <w:t>Autumn 2</w:t>
            </w:r>
          </w:p>
          <w:p w:rsidR="004A60B0" w:rsidRPr="00E05A54" w:rsidRDefault="00B67F4E" w:rsidP="00E73D8C">
            <w:pPr>
              <w:jc w:val="center"/>
              <w:rPr>
                <w:sz w:val="28"/>
              </w:rPr>
            </w:pPr>
            <w:r w:rsidRPr="00E05A54">
              <w:rPr>
                <w:sz w:val="28"/>
              </w:rPr>
              <w:t>7</w:t>
            </w:r>
            <w:r w:rsidR="004A60B0" w:rsidRPr="00E05A54">
              <w:rPr>
                <w:sz w:val="28"/>
              </w:rPr>
              <w:t xml:space="preserve"> weeks </w:t>
            </w:r>
            <w:r w:rsidR="00E05A54">
              <w:rPr>
                <w:sz w:val="28"/>
              </w:rPr>
              <w:br/>
              <w:t>(I</w:t>
            </w:r>
            <w:r w:rsidR="004A60B0" w:rsidRPr="00E05A54">
              <w:rPr>
                <w:sz w:val="28"/>
              </w:rPr>
              <w:t xml:space="preserve">ncluding </w:t>
            </w:r>
            <w:proofErr w:type="spellStart"/>
            <w:r w:rsidR="004A60B0" w:rsidRPr="00E05A54">
              <w:rPr>
                <w:sz w:val="28"/>
              </w:rPr>
              <w:t>Calshot</w:t>
            </w:r>
            <w:proofErr w:type="spellEnd"/>
            <w:r w:rsidR="00E05A54">
              <w:rPr>
                <w:sz w:val="28"/>
              </w:rPr>
              <w:t>)</w:t>
            </w:r>
          </w:p>
        </w:tc>
        <w:tc>
          <w:tcPr>
            <w:tcW w:w="3969" w:type="dxa"/>
            <w:shd w:val="clear" w:color="auto" w:fill="CC99FF"/>
          </w:tcPr>
          <w:p w:rsidR="008053AC" w:rsidRDefault="008053AC" w:rsidP="00E73D8C">
            <w:pPr>
              <w:jc w:val="center"/>
              <w:rPr>
                <w:b/>
                <w:sz w:val="28"/>
              </w:rPr>
            </w:pPr>
            <w:r w:rsidRPr="00C060F2">
              <w:rPr>
                <w:b/>
                <w:sz w:val="28"/>
              </w:rPr>
              <w:t>Spring 1</w:t>
            </w:r>
          </w:p>
          <w:p w:rsidR="004A60B0" w:rsidRPr="00E05A54" w:rsidRDefault="004A60B0" w:rsidP="00E73D8C">
            <w:pPr>
              <w:jc w:val="center"/>
              <w:rPr>
                <w:sz w:val="28"/>
              </w:rPr>
            </w:pPr>
            <w:r w:rsidRPr="00E05A54">
              <w:rPr>
                <w:sz w:val="28"/>
              </w:rPr>
              <w:t>6 weeks</w:t>
            </w:r>
          </w:p>
        </w:tc>
        <w:tc>
          <w:tcPr>
            <w:tcW w:w="2835" w:type="dxa"/>
            <w:shd w:val="clear" w:color="auto" w:fill="CC99FF"/>
          </w:tcPr>
          <w:p w:rsidR="008053AC" w:rsidRDefault="008053AC" w:rsidP="00E73D8C">
            <w:pPr>
              <w:jc w:val="center"/>
              <w:rPr>
                <w:b/>
                <w:sz w:val="28"/>
              </w:rPr>
            </w:pPr>
            <w:r w:rsidRPr="00C060F2">
              <w:rPr>
                <w:b/>
                <w:sz w:val="28"/>
              </w:rPr>
              <w:t>Spring 2</w:t>
            </w:r>
          </w:p>
          <w:p w:rsidR="004A60B0" w:rsidRPr="00C060F2" w:rsidRDefault="004A60B0" w:rsidP="00E73D8C">
            <w:pPr>
              <w:jc w:val="center"/>
              <w:rPr>
                <w:b/>
                <w:sz w:val="28"/>
              </w:rPr>
            </w:pPr>
            <w:r w:rsidRPr="00E05A54">
              <w:rPr>
                <w:sz w:val="28"/>
              </w:rPr>
              <w:t>6 weeks</w:t>
            </w:r>
            <w:r w:rsidR="00E52937">
              <w:rPr>
                <w:b/>
                <w:sz w:val="28"/>
              </w:rPr>
              <w:br/>
            </w:r>
            <w:r w:rsidR="00E52937" w:rsidRPr="00E05A54">
              <w:rPr>
                <w:sz w:val="28"/>
              </w:rPr>
              <w:t>(</w:t>
            </w:r>
            <w:r w:rsidR="00E05A54">
              <w:rPr>
                <w:sz w:val="28"/>
              </w:rPr>
              <w:t xml:space="preserve">Including </w:t>
            </w:r>
            <w:r w:rsidR="00E52937" w:rsidRPr="00E05A54">
              <w:rPr>
                <w:sz w:val="28"/>
              </w:rPr>
              <w:t>MOCK SAT</w:t>
            </w:r>
            <w:r w:rsidR="00E05A54">
              <w:rPr>
                <w:sz w:val="28"/>
              </w:rPr>
              <w:t>s</w:t>
            </w:r>
            <w:r w:rsidR="00E52937" w:rsidRPr="00E05A54">
              <w:rPr>
                <w:sz w:val="28"/>
              </w:rPr>
              <w:t>)</w:t>
            </w:r>
          </w:p>
        </w:tc>
        <w:tc>
          <w:tcPr>
            <w:tcW w:w="4252" w:type="dxa"/>
            <w:shd w:val="clear" w:color="auto" w:fill="CC99FF"/>
          </w:tcPr>
          <w:p w:rsidR="008053AC" w:rsidRDefault="008053AC" w:rsidP="008053AC">
            <w:pPr>
              <w:jc w:val="center"/>
              <w:rPr>
                <w:b/>
                <w:sz w:val="28"/>
              </w:rPr>
            </w:pPr>
            <w:r w:rsidRPr="00C060F2">
              <w:rPr>
                <w:b/>
                <w:sz w:val="28"/>
              </w:rPr>
              <w:t xml:space="preserve">Summer </w:t>
            </w:r>
            <w:r>
              <w:rPr>
                <w:b/>
                <w:sz w:val="28"/>
              </w:rPr>
              <w:t>1</w:t>
            </w:r>
          </w:p>
          <w:p w:rsidR="004A60B0" w:rsidRPr="00C060F2" w:rsidRDefault="00B67F4E" w:rsidP="00B67F4E">
            <w:pPr>
              <w:jc w:val="center"/>
              <w:rPr>
                <w:b/>
                <w:sz w:val="28"/>
              </w:rPr>
            </w:pPr>
            <w:r w:rsidRPr="00E05A54">
              <w:rPr>
                <w:sz w:val="28"/>
              </w:rPr>
              <w:t>5 weeks</w:t>
            </w:r>
            <w:r w:rsidR="004A60B0">
              <w:rPr>
                <w:b/>
                <w:sz w:val="28"/>
              </w:rPr>
              <w:br/>
            </w:r>
            <w:r w:rsidR="00E05A54">
              <w:rPr>
                <w:sz w:val="28"/>
              </w:rPr>
              <w:t>(</w:t>
            </w:r>
            <w:r w:rsidR="00E05A54" w:rsidRPr="00E05A54">
              <w:rPr>
                <w:sz w:val="28"/>
              </w:rPr>
              <w:t>I</w:t>
            </w:r>
            <w:r w:rsidRPr="00E05A54">
              <w:rPr>
                <w:sz w:val="28"/>
              </w:rPr>
              <w:t>ncluding SATs</w:t>
            </w:r>
            <w:r w:rsidR="00E05A54">
              <w:rPr>
                <w:sz w:val="28"/>
              </w:rPr>
              <w:t>)</w:t>
            </w:r>
          </w:p>
        </w:tc>
        <w:tc>
          <w:tcPr>
            <w:tcW w:w="4252" w:type="dxa"/>
            <w:shd w:val="clear" w:color="auto" w:fill="CC99FF"/>
          </w:tcPr>
          <w:p w:rsidR="008053AC" w:rsidRDefault="008053AC" w:rsidP="008053AC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Summer 2</w:t>
            </w:r>
          </w:p>
          <w:p w:rsidR="004A60B0" w:rsidRPr="00E05A54" w:rsidRDefault="004A60B0" w:rsidP="008053AC">
            <w:pPr>
              <w:jc w:val="center"/>
              <w:rPr>
                <w:sz w:val="28"/>
              </w:rPr>
            </w:pPr>
            <w:r w:rsidRPr="00E05A54">
              <w:rPr>
                <w:sz w:val="28"/>
              </w:rPr>
              <w:t xml:space="preserve">7 weeks </w:t>
            </w:r>
          </w:p>
          <w:p w:rsidR="004A60B0" w:rsidRPr="00C060F2" w:rsidRDefault="004A60B0" w:rsidP="008053AC">
            <w:pPr>
              <w:jc w:val="center"/>
              <w:rPr>
                <w:b/>
                <w:sz w:val="28"/>
              </w:rPr>
            </w:pPr>
          </w:p>
        </w:tc>
      </w:tr>
      <w:tr w:rsidR="00407C31" w:rsidRPr="00726D94" w:rsidTr="008053AC">
        <w:trPr>
          <w:cantSplit/>
          <w:trHeight w:val="910"/>
        </w:trPr>
        <w:tc>
          <w:tcPr>
            <w:tcW w:w="426" w:type="dxa"/>
            <w:shd w:val="clear" w:color="auto" w:fill="F7CAAC" w:themeFill="accent2" w:themeFillTint="66"/>
            <w:textDirection w:val="btLr"/>
          </w:tcPr>
          <w:p w:rsidR="00407C31" w:rsidRPr="00726D94" w:rsidRDefault="00407C31" w:rsidP="00407C31">
            <w:pPr>
              <w:ind w:left="113" w:right="113"/>
              <w:jc w:val="center"/>
              <w:rPr>
                <w:rFonts w:cstheme="minorHAnsi"/>
                <w:b/>
                <w:color w:val="00B0F0"/>
                <w:sz w:val="20"/>
                <w:szCs w:val="20"/>
              </w:rPr>
            </w:pPr>
            <w:r w:rsidRPr="00726D94">
              <w:rPr>
                <w:rFonts w:cstheme="minorHAnsi"/>
                <w:b/>
                <w:sz w:val="20"/>
                <w:szCs w:val="20"/>
              </w:rPr>
              <w:t>Theme</w:t>
            </w:r>
          </w:p>
        </w:tc>
        <w:tc>
          <w:tcPr>
            <w:tcW w:w="3544" w:type="dxa"/>
          </w:tcPr>
          <w:p w:rsidR="00407C31" w:rsidRPr="0065464D" w:rsidRDefault="00407C31" w:rsidP="00407C31">
            <w:pPr>
              <w:jc w:val="center"/>
              <w:rPr>
                <w:rFonts w:cstheme="minorHAnsi"/>
                <w:color w:val="00B0F0"/>
                <w:sz w:val="28"/>
                <w:szCs w:val="28"/>
              </w:rPr>
            </w:pPr>
            <w:r w:rsidRPr="0065464D">
              <w:rPr>
                <w:rFonts w:cstheme="minorHAnsi"/>
                <w:color w:val="00B0F0"/>
                <w:sz w:val="28"/>
                <w:szCs w:val="28"/>
              </w:rPr>
              <w:t>The Power of Nature</w:t>
            </w:r>
          </w:p>
          <w:p w:rsidR="00407C31" w:rsidRPr="0065464D" w:rsidRDefault="00A64B56" w:rsidP="00A64B56">
            <w:pPr>
              <w:jc w:val="center"/>
              <w:rPr>
                <w:rFonts w:cstheme="minorHAnsi"/>
                <w:color w:val="7030A0"/>
                <w:sz w:val="28"/>
                <w:szCs w:val="28"/>
              </w:rPr>
            </w:pPr>
            <w:r w:rsidRPr="0065464D">
              <w:rPr>
                <w:rFonts w:cstheme="minorHAnsi"/>
                <w:color w:val="7030A0"/>
                <w:sz w:val="28"/>
                <w:szCs w:val="28"/>
              </w:rPr>
              <w:t>Changing coastlines (Geography)</w:t>
            </w:r>
          </w:p>
        </w:tc>
        <w:tc>
          <w:tcPr>
            <w:tcW w:w="3402" w:type="dxa"/>
          </w:tcPr>
          <w:p w:rsidR="00407C31" w:rsidRPr="0065464D" w:rsidRDefault="00A64B56" w:rsidP="00407C31">
            <w:pPr>
              <w:jc w:val="center"/>
              <w:rPr>
                <w:rFonts w:cstheme="minorHAnsi"/>
                <w:color w:val="00B0F0"/>
                <w:sz w:val="28"/>
                <w:szCs w:val="28"/>
              </w:rPr>
            </w:pPr>
            <w:r w:rsidRPr="0065464D">
              <w:rPr>
                <w:rFonts w:cstheme="minorHAnsi"/>
                <w:color w:val="00B0F0"/>
                <w:sz w:val="28"/>
                <w:szCs w:val="28"/>
              </w:rPr>
              <w:t xml:space="preserve">Exploration &amp; </w:t>
            </w:r>
            <w:r w:rsidR="0010455E" w:rsidRPr="0065464D">
              <w:rPr>
                <w:rFonts w:cstheme="minorHAnsi"/>
                <w:color w:val="00B0F0"/>
                <w:sz w:val="28"/>
                <w:szCs w:val="28"/>
              </w:rPr>
              <w:t>Endurance</w:t>
            </w:r>
          </w:p>
          <w:p w:rsidR="00407C31" w:rsidRPr="0065464D" w:rsidRDefault="00407C31" w:rsidP="00407C31">
            <w:pPr>
              <w:jc w:val="center"/>
              <w:rPr>
                <w:rFonts w:cstheme="minorHAnsi"/>
                <w:color w:val="7030A0"/>
                <w:sz w:val="28"/>
                <w:szCs w:val="28"/>
              </w:rPr>
            </w:pPr>
          </w:p>
        </w:tc>
        <w:tc>
          <w:tcPr>
            <w:tcW w:w="3969" w:type="dxa"/>
          </w:tcPr>
          <w:p w:rsidR="00407C31" w:rsidRPr="0065464D" w:rsidRDefault="00407C31" w:rsidP="00407C31">
            <w:pPr>
              <w:jc w:val="center"/>
              <w:rPr>
                <w:rFonts w:cstheme="minorHAnsi"/>
                <w:color w:val="5B9BD5" w:themeColor="accent1"/>
                <w:sz w:val="28"/>
                <w:szCs w:val="28"/>
              </w:rPr>
            </w:pPr>
            <w:r w:rsidRPr="0065464D">
              <w:rPr>
                <w:rFonts w:cstheme="minorHAnsi"/>
                <w:color w:val="5B9BD5" w:themeColor="accent1"/>
                <w:sz w:val="28"/>
                <w:szCs w:val="28"/>
              </w:rPr>
              <w:t>Courage/ Good v Evil</w:t>
            </w:r>
          </w:p>
          <w:p w:rsidR="00407C31" w:rsidRPr="0065464D" w:rsidRDefault="00A64B56" w:rsidP="00407C31">
            <w:pPr>
              <w:tabs>
                <w:tab w:val="left" w:pos="660"/>
              </w:tabs>
              <w:jc w:val="center"/>
              <w:rPr>
                <w:rFonts w:cstheme="minorHAnsi"/>
                <w:color w:val="7030A0"/>
                <w:sz w:val="28"/>
                <w:szCs w:val="28"/>
              </w:rPr>
            </w:pPr>
            <w:r w:rsidRPr="0065464D">
              <w:rPr>
                <w:rFonts w:cstheme="minorHAnsi"/>
                <w:color w:val="7030A0"/>
                <w:sz w:val="28"/>
                <w:szCs w:val="28"/>
              </w:rPr>
              <w:t>Ancient Greece</w:t>
            </w:r>
            <w:r w:rsidR="00726D94" w:rsidRPr="0065464D">
              <w:rPr>
                <w:rFonts w:cstheme="minorHAnsi"/>
                <w:color w:val="7030A0"/>
                <w:sz w:val="28"/>
                <w:szCs w:val="28"/>
              </w:rPr>
              <w:t xml:space="preserve"> </w:t>
            </w:r>
            <w:r w:rsidRPr="0065464D">
              <w:rPr>
                <w:rFonts w:cstheme="minorHAnsi"/>
                <w:color w:val="7030A0"/>
                <w:sz w:val="28"/>
                <w:szCs w:val="28"/>
              </w:rPr>
              <w:t>(History)</w:t>
            </w:r>
          </w:p>
        </w:tc>
        <w:tc>
          <w:tcPr>
            <w:tcW w:w="2835" w:type="dxa"/>
          </w:tcPr>
          <w:p w:rsidR="00407C31" w:rsidRPr="0065464D" w:rsidRDefault="009B6E4F" w:rsidP="00726D94">
            <w:pPr>
              <w:jc w:val="center"/>
              <w:rPr>
                <w:rFonts w:cstheme="minorHAnsi"/>
                <w:color w:val="5B9BD5" w:themeColor="accent1"/>
                <w:sz w:val="28"/>
                <w:szCs w:val="28"/>
              </w:rPr>
            </w:pPr>
            <w:r w:rsidRPr="0065464D">
              <w:rPr>
                <w:rFonts w:cstheme="minorHAnsi"/>
                <w:color w:val="5B9BD5" w:themeColor="accent1"/>
                <w:sz w:val="28"/>
                <w:szCs w:val="28"/>
              </w:rPr>
              <w:t>The Wonders of Nature</w:t>
            </w:r>
          </w:p>
        </w:tc>
        <w:tc>
          <w:tcPr>
            <w:tcW w:w="4252" w:type="dxa"/>
          </w:tcPr>
          <w:p w:rsidR="00407C31" w:rsidRPr="0065464D" w:rsidRDefault="00A64B56" w:rsidP="00726D94">
            <w:pPr>
              <w:jc w:val="center"/>
              <w:rPr>
                <w:rFonts w:cstheme="minorHAnsi"/>
                <w:sz w:val="28"/>
                <w:szCs w:val="28"/>
              </w:rPr>
            </w:pPr>
            <w:r w:rsidRPr="0065464D">
              <w:rPr>
                <w:rFonts w:cstheme="minorHAnsi"/>
                <w:color w:val="5B9BD5" w:themeColor="accent1"/>
                <w:sz w:val="28"/>
                <w:szCs w:val="28"/>
              </w:rPr>
              <w:t>Just because we can, should we?</w:t>
            </w:r>
            <w:r w:rsidRPr="0065464D">
              <w:rPr>
                <w:rFonts w:cstheme="minorHAnsi"/>
                <w:color w:val="5B9BD5" w:themeColor="accent1"/>
                <w:sz w:val="28"/>
                <w:szCs w:val="28"/>
              </w:rPr>
              <w:br/>
            </w:r>
            <w:r w:rsidRPr="0065464D">
              <w:rPr>
                <w:rFonts w:cstheme="minorHAnsi"/>
                <w:color w:val="7030A0"/>
                <w:sz w:val="28"/>
                <w:szCs w:val="28"/>
              </w:rPr>
              <w:t xml:space="preserve">Animals including </w:t>
            </w:r>
            <w:proofErr w:type="gramStart"/>
            <w:r w:rsidRPr="0065464D">
              <w:rPr>
                <w:rFonts w:cstheme="minorHAnsi"/>
                <w:color w:val="7030A0"/>
                <w:sz w:val="28"/>
                <w:szCs w:val="28"/>
              </w:rPr>
              <w:t>humans</w:t>
            </w:r>
            <w:r w:rsidR="00726D94" w:rsidRPr="0065464D">
              <w:rPr>
                <w:rFonts w:cstheme="minorHAnsi"/>
                <w:color w:val="7030A0"/>
                <w:sz w:val="28"/>
                <w:szCs w:val="28"/>
              </w:rPr>
              <w:t xml:space="preserve">  </w:t>
            </w:r>
            <w:r w:rsidR="00452409" w:rsidRPr="0065464D">
              <w:rPr>
                <w:rFonts w:cstheme="minorHAnsi"/>
                <w:color w:val="7030A0"/>
                <w:sz w:val="28"/>
                <w:szCs w:val="28"/>
              </w:rPr>
              <w:t>(</w:t>
            </w:r>
            <w:proofErr w:type="gramEnd"/>
            <w:r w:rsidR="00452409" w:rsidRPr="0065464D">
              <w:rPr>
                <w:rFonts w:cstheme="minorHAnsi"/>
                <w:color w:val="7030A0"/>
                <w:sz w:val="28"/>
                <w:szCs w:val="28"/>
              </w:rPr>
              <w:t>Science)</w:t>
            </w:r>
          </w:p>
        </w:tc>
        <w:tc>
          <w:tcPr>
            <w:tcW w:w="4252" w:type="dxa"/>
          </w:tcPr>
          <w:p w:rsidR="00407C31" w:rsidRPr="0065464D" w:rsidRDefault="00C414DB" w:rsidP="00A64B56">
            <w:pPr>
              <w:jc w:val="center"/>
              <w:rPr>
                <w:rFonts w:cstheme="minorHAnsi"/>
                <w:sz w:val="28"/>
                <w:szCs w:val="28"/>
              </w:rPr>
            </w:pPr>
            <w:r w:rsidRPr="0065464D">
              <w:rPr>
                <w:rFonts w:cstheme="minorHAnsi"/>
                <w:color w:val="0070C0"/>
                <w:sz w:val="28"/>
                <w:szCs w:val="28"/>
              </w:rPr>
              <w:t>Escape</w:t>
            </w:r>
          </w:p>
        </w:tc>
      </w:tr>
      <w:tr w:rsidR="0010562E" w:rsidRPr="00726D94" w:rsidTr="0010562E">
        <w:trPr>
          <w:cantSplit/>
          <w:trHeight w:val="910"/>
        </w:trPr>
        <w:tc>
          <w:tcPr>
            <w:tcW w:w="426" w:type="dxa"/>
            <w:shd w:val="clear" w:color="auto" w:fill="FFFFFF" w:themeFill="background1"/>
            <w:textDirection w:val="btLr"/>
          </w:tcPr>
          <w:p w:rsidR="0010562E" w:rsidRPr="00726D94" w:rsidRDefault="0010562E" w:rsidP="00407C31">
            <w:pPr>
              <w:ind w:left="113" w:right="113"/>
              <w:jc w:val="center"/>
              <w:rPr>
                <w:rFonts w:cstheme="minorHAnsi"/>
                <w:sz w:val="20"/>
                <w:szCs w:val="20"/>
              </w:rPr>
            </w:pPr>
            <w:r w:rsidRPr="00726D94">
              <w:rPr>
                <w:rFonts w:cstheme="minorHAnsi"/>
                <w:sz w:val="20"/>
                <w:szCs w:val="20"/>
              </w:rPr>
              <w:t>Text types</w:t>
            </w:r>
          </w:p>
        </w:tc>
        <w:tc>
          <w:tcPr>
            <w:tcW w:w="3544" w:type="dxa"/>
            <w:shd w:val="clear" w:color="auto" w:fill="FFFFFF" w:themeFill="background1"/>
          </w:tcPr>
          <w:p w:rsidR="0010562E" w:rsidRPr="00726D94" w:rsidRDefault="003875B1" w:rsidP="00952C2D">
            <w:pPr>
              <w:jc w:val="center"/>
              <w:rPr>
                <w:rFonts w:cstheme="minorHAnsi"/>
                <w:color w:val="00B0F0"/>
                <w:sz w:val="20"/>
                <w:szCs w:val="20"/>
              </w:rPr>
            </w:pPr>
            <w:r w:rsidRPr="00726D94">
              <w:rPr>
                <w:rFonts w:cstheme="minorHAnsi"/>
                <w:b/>
                <w:sz w:val="20"/>
                <w:szCs w:val="20"/>
                <w:highlight w:val="magenta"/>
              </w:rPr>
              <w:t>Narrative</w:t>
            </w:r>
            <w:r w:rsidR="0010455E" w:rsidRPr="00726D94">
              <w:rPr>
                <w:rFonts w:cstheme="minorHAnsi"/>
                <w:b/>
                <w:sz w:val="20"/>
                <w:szCs w:val="20"/>
                <w:highlight w:val="magenta"/>
              </w:rPr>
              <w:t xml:space="preserve">: </w:t>
            </w:r>
            <w:r w:rsidR="0010455E" w:rsidRPr="009D130B">
              <w:rPr>
                <w:rFonts w:cstheme="minorHAnsi"/>
                <w:b/>
                <w:sz w:val="20"/>
                <w:szCs w:val="20"/>
                <w:highlight w:val="magenta"/>
              </w:rPr>
              <w:t>fantasy</w:t>
            </w:r>
            <w:r w:rsidR="00A64B56" w:rsidRPr="009D130B">
              <w:rPr>
                <w:rFonts w:cstheme="minorHAnsi"/>
                <w:b/>
                <w:sz w:val="20"/>
                <w:szCs w:val="20"/>
                <w:highlight w:val="magenta"/>
              </w:rPr>
              <w:t xml:space="preserve"> </w:t>
            </w:r>
            <w:r w:rsidR="00371ED4" w:rsidRPr="009D130B">
              <w:rPr>
                <w:rFonts w:cstheme="minorHAnsi"/>
                <w:b/>
                <w:sz w:val="20"/>
                <w:szCs w:val="20"/>
                <w:highlight w:val="magenta"/>
              </w:rPr>
              <w:t>/</w:t>
            </w:r>
            <w:r w:rsidR="00A64B56" w:rsidRPr="009D130B">
              <w:rPr>
                <w:rFonts w:cstheme="minorHAnsi"/>
                <w:b/>
                <w:sz w:val="20"/>
                <w:szCs w:val="20"/>
                <w:highlight w:val="magenta"/>
              </w:rPr>
              <w:t>adventure</w:t>
            </w:r>
            <w:r w:rsidR="00952C2D" w:rsidRPr="00726D94">
              <w:rPr>
                <w:rFonts w:cstheme="minorHAnsi"/>
                <w:b/>
                <w:sz w:val="20"/>
                <w:szCs w:val="20"/>
              </w:rPr>
              <w:br/>
            </w:r>
            <w:r w:rsidR="00952C2D" w:rsidRPr="00726D94">
              <w:rPr>
                <w:rFonts w:cstheme="minorHAnsi"/>
                <w:sz w:val="20"/>
                <w:szCs w:val="20"/>
              </w:rPr>
              <w:t>3</w:t>
            </w:r>
            <w:r w:rsidR="00952C2D" w:rsidRPr="00726D94">
              <w:rPr>
                <w:rFonts w:cstheme="minorHAnsi"/>
                <w:sz w:val="20"/>
                <w:szCs w:val="20"/>
                <w:vertAlign w:val="superscript"/>
              </w:rPr>
              <w:t>rd</w:t>
            </w:r>
            <w:r w:rsidR="00952C2D" w:rsidRPr="00726D94">
              <w:rPr>
                <w:rFonts w:cstheme="minorHAnsi"/>
                <w:sz w:val="20"/>
                <w:szCs w:val="20"/>
              </w:rPr>
              <w:t xml:space="preserve"> person recount/ past tense</w:t>
            </w:r>
            <w:r w:rsidR="0010562E" w:rsidRPr="00726D94">
              <w:rPr>
                <w:rFonts w:cstheme="minorHAnsi"/>
                <w:b/>
                <w:sz w:val="20"/>
                <w:szCs w:val="20"/>
              </w:rPr>
              <w:br/>
            </w:r>
            <w:r w:rsidR="00952C2D" w:rsidRPr="00726D94">
              <w:rPr>
                <w:rFonts w:cstheme="minorHAnsi"/>
                <w:b/>
                <w:sz w:val="20"/>
                <w:szCs w:val="20"/>
                <w:highlight w:val="cyan"/>
              </w:rPr>
              <w:t>Persuasive</w:t>
            </w:r>
            <w:r w:rsidR="00E3427C" w:rsidRPr="00726D94">
              <w:rPr>
                <w:rFonts w:cstheme="minorHAnsi"/>
                <w:b/>
                <w:sz w:val="20"/>
                <w:szCs w:val="20"/>
                <w:highlight w:val="cyan"/>
              </w:rPr>
              <w:t xml:space="preserve">: </w:t>
            </w:r>
            <w:r w:rsidR="0010562E" w:rsidRPr="00726D94">
              <w:rPr>
                <w:rFonts w:cstheme="minorHAnsi"/>
                <w:b/>
                <w:sz w:val="20"/>
                <w:szCs w:val="20"/>
                <w:highlight w:val="cyan"/>
              </w:rPr>
              <w:t xml:space="preserve"> </w:t>
            </w:r>
            <w:r w:rsidR="00B50325" w:rsidRPr="00726D94">
              <w:rPr>
                <w:rFonts w:cstheme="minorHAnsi"/>
                <w:b/>
                <w:sz w:val="20"/>
                <w:szCs w:val="20"/>
                <w:highlight w:val="cyan"/>
              </w:rPr>
              <w:t>leaflet</w:t>
            </w:r>
            <w:r w:rsidR="00952C2D" w:rsidRPr="00726D94">
              <w:rPr>
                <w:rFonts w:cstheme="minorHAnsi"/>
                <w:b/>
                <w:sz w:val="20"/>
                <w:szCs w:val="20"/>
              </w:rPr>
              <w:br/>
            </w:r>
            <w:r w:rsidR="00952C2D" w:rsidRPr="00726D94">
              <w:rPr>
                <w:rFonts w:cstheme="minorHAnsi"/>
                <w:sz w:val="20"/>
                <w:szCs w:val="20"/>
              </w:rPr>
              <w:t>on climate change</w:t>
            </w:r>
          </w:p>
        </w:tc>
        <w:tc>
          <w:tcPr>
            <w:tcW w:w="3402" w:type="dxa"/>
          </w:tcPr>
          <w:p w:rsidR="00903E07" w:rsidRPr="00726D94" w:rsidRDefault="00E76C21" w:rsidP="009D130B">
            <w:pPr>
              <w:jc w:val="center"/>
              <w:rPr>
                <w:rFonts w:cstheme="minorHAnsi"/>
                <w:b/>
                <w:color w:val="00B0F0"/>
                <w:sz w:val="20"/>
                <w:szCs w:val="20"/>
              </w:rPr>
            </w:pPr>
            <w:r w:rsidRPr="00726D94">
              <w:rPr>
                <w:rFonts w:cstheme="minorHAnsi"/>
                <w:b/>
                <w:color w:val="000000" w:themeColor="text1"/>
                <w:sz w:val="20"/>
                <w:szCs w:val="20"/>
                <w:highlight w:val="magenta"/>
              </w:rPr>
              <w:t xml:space="preserve">Narrative: </w:t>
            </w:r>
            <w:bookmarkStart w:id="0" w:name="_GoBack"/>
            <w:bookmarkEnd w:id="0"/>
            <w:r w:rsidRPr="00726D94">
              <w:rPr>
                <w:rFonts w:cstheme="minorHAnsi"/>
                <w:b/>
                <w:color w:val="000000" w:themeColor="text1"/>
                <w:sz w:val="20"/>
                <w:szCs w:val="20"/>
                <w:highlight w:val="magenta"/>
              </w:rPr>
              <w:t>description</w:t>
            </w:r>
            <w:r w:rsidRPr="00726D94">
              <w:rPr>
                <w:rFonts w:cstheme="minorHAnsi"/>
                <w:b/>
                <w:color w:val="000000" w:themeColor="text1"/>
                <w:sz w:val="20"/>
                <w:szCs w:val="20"/>
              </w:rPr>
              <w:br/>
            </w:r>
            <w:r w:rsidRPr="00726D94">
              <w:rPr>
                <w:rFonts w:cstheme="minorHAnsi"/>
                <w:b/>
                <w:color w:val="000000" w:themeColor="text1"/>
                <w:sz w:val="20"/>
                <w:szCs w:val="20"/>
              </w:rPr>
              <w:br/>
            </w:r>
            <w:r w:rsidRPr="00726D94">
              <w:rPr>
                <w:rFonts w:cstheme="minorHAnsi"/>
                <w:b/>
                <w:color w:val="000000" w:themeColor="text1"/>
                <w:sz w:val="20"/>
                <w:szCs w:val="20"/>
                <w:highlight w:val="cyan"/>
              </w:rPr>
              <w:t>Recount</w:t>
            </w:r>
            <w:r w:rsidR="00903E07">
              <w:rPr>
                <w:rFonts w:cstheme="minorHAnsi"/>
                <w:b/>
                <w:color w:val="000000" w:themeColor="text1"/>
                <w:sz w:val="20"/>
                <w:szCs w:val="20"/>
                <w:highlight w:val="cyan"/>
              </w:rPr>
              <w:t xml:space="preserve">/ </w:t>
            </w:r>
            <w:r w:rsidR="009D130B">
              <w:rPr>
                <w:rFonts w:cstheme="minorHAnsi"/>
                <w:b/>
                <w:color w:val="000000" w:themeColor="text1"/>
                <w:sz w:val="20"/>
                <w:szCs w:val="20"/>
                <w:highlight w:val="cyan"/>
              </w:rPr>
              <w:t>r</w:t>
            </w:r>
            <w:r w:rsidR="00903E07" w:rsidRPr="00903E07">
              <w:rPr>
                <w:rFonts w:cstheme="minorHAnsi"/>
                <w:b/>
                <w:color w:val="000000" w:themeColor="text1"/>
                <w:sz w:val="20"/>
                <w:szCs w:val="20"/>
                <w:highlight w:val="cyan"/>
              </w:rPr>
              <w:t>allying speech</w:t>
            </w:r>
          </w:p>
        </w:tc>
        <w:tc>
          <w:tcPr>
            <w:tcW w:w="3969" w:type="dxa"/>
          </w:tcPr>
          <w:p w:rsidR="00EB62E9" w:rsidRPr="00726D94" w:rsidRDefault="00952C2D" w:rsidP="00997D28">
            <w:pPr>
              <w:jc w:val="center"/>
              <w:rPr>
                <w:rFonts w:cstheme="minorHAnsi"/>
                <w:b/>
                <w:sz w:val="20"/>
                <w:szCs w:val="20"/>
                <w:highlight w:val="magenta"/>
              </w:rPr>
            </w:pPr>
            <w:r w:rsidRPr="00726D94">
              <w:rPr>
                <w:rFonts w:cstheme="minorHAnsi"/>
                <w:b/>
                <w:sz w:val="20"/>
                <w:szCs w:val="20"/>
                <w:highlight w:val="magenta"/>
              </w:rPr>
              <w:t xml:space="preserve">Narrative: </w:t>
            </w:r>
            <w:r w:rsidR="00997D28" w:rsidRPr="00726D94">
              <w:rPr>
                <w:rFonts w:cstheme="minorHAnsi"/>
                <w:b/>
                <w:sz w:val="20"/>
                <w:szCs w:val="20"/>
                <w:highlight w:val="magenta"/>
              </w:rPr>
              <w:t xml:space="preserve">Greek </w:t>
            </w:r>
            <w:r w:rsidR="00A64B56" w:rsidRPr="00726D94">
              <w:rPr>
                <w:rFonts w:cstheme="minorHAnsi"/>
                <w:b/>
                <w:sz w:val="20"/>
                <w:szCs w:val="20"/>
                <w:highlight w:val="magenta"/>
              </w:rPr>
              <w:t>m</w:t>
            </w:r>
            <w:r w:rsidRPr="00726D94">
              <w:rPr>
                <w:rFonts w:cstheme="minorHAnsi"/>
                <w:b/>
                <w:sz w:val="20"/>
                <w:szCs w:val="20"/>
                <w:highlight w:val="magenta"/>
              </w:rPr>
              <w:t>yth</w:t>
            </w:r>
          </w:p>
          <w:p w:rsidR="00952C2D" w:rsidRPr="00726D94" w:rsidRDefault="00952C2D" w:rsidP="00997D2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26D94">
              <w:rPr>
                <w:rFonts w:cstheme="minorHAnsi"/>
                <w:sz w:val="20"/>
                <w:szCs w:val="20"/>
              </w:rPr>
              <w:t>3</w:t>
            </w:r>
            <w:r w:rsidRPr="00726D94">
              <w:rPr>
                <w:rFonts w:cstheme="minorHAnsi"/>
                <w:sz w:val="20"/>
                <w:szCs w:val="20"/>
                <w:vertAlign w:val="superscript"/>
              </w:rPr>
              <w:t>rd</w:t>
            </w:r>
            <w:r w:rsidRPr="00726D94">
              <w:rPr>
                <w:rFonts w:cstheme="minorHAnsi"/>
                <w:sz w:val="20"/>
                <w:szCs w:val="20"/>
              </w:rPr>
              <w:t xml:space="preserve"> person recount/ past tense</w:t>
            </w:r>
          </w:p>
          <w:p w:rsidR="00997D28" w:rsidRPr="00726D94" w:rsidRDefault="00A64B56" w:rsidP="00997D28">
            <w:pPr>
              <w:jc w:val="center"/>
              <w:rPr>
                <w:rFonts w:cstheme="minorHAnsi"/>
                <w:b/>
                <w:sz w:val="20"/>
                <w:szCs w:val="20"/>
                <w:highlight w:val="cyan"/>
              </w:rPr>
            </w:pPr>
            <w:proofErr w:type="gramStart"/>
            <w:r w:rsidRPr="00726D94">
              <w:rPr>
                <w:rFonts w:cstheme="minorHAnsi"/>
                <w:b/>
                <w:sz w:val="20"/>
                <w:szCs w:val="20"/>
                <w:highlight w:val="cyan"/>
              </w:rPr>
              <w:t>Non chronological</w:t>
            </w:r>
            <w:proofErr w:type="gramEnd"/>
            <w:r w:rsidRPr="00726D94">
              <w:rPr>
                <w:rFonts w:cstheme="minorHAnsi"/>
                <w:b/>
                <w:sz w:val="20"/>
                <w:szCs w:val="20"/>
                <w:highlight w:val="cyan"/>
              </w:rPr>
              <w:t xml:space="preserve"> report: </w:t>
            </w:r>
            <w:r w:rsidR="00EB62E9" w:rsidRPr="00726D94">
              <w:rPr>
                <w:rFonts w:cstheme="minorHAnsi"/>
                <w:b/>
                <w:sz w:val="20"/>
                <w:szCs w:val="20"/>
                <w:highlight w:val="cyan"/>
              </w:rPr>
              <w:t xml:space="preserve">Greek </w:t>
            </w:r>
            <w:r w:rsidR="00D60FDC" w:rsidRPr="00726D94">
              <w:rPr>
                <w:rFonts w:cstheme="minorHAnsi"/>
                <w:b/>
                <w:sz w:val="20"/>
                <w:szCs w:val="20"/>
                <w:highlight w:val="cyan"/>
              </w:rPr>
              <w:t>mythical</w:t>
            </w:r>
            <w:r w:rsidR="00952C2D" w:rsidRPr="00726D94">
              <w:rPr>
                <w:rFonts w:cstheme="minorHAnsi"/>
                <w:b/>
                <w:sz w:val="20"/>
                <w:szCs w:val="20"/>
                <w:highlight w:val="cyan"/>
              </w:rPr>
              <w:t xml:space="preserve"> </w:t>
            </w:r>
            <w:r w:rsidR="00EB62E9" w:rsidRPr="00726D94">
              <w:rPr>
                <w:rFonts w:cstheme="minorHAnsi"/>
                <w:b/>
                <w:sz w:val="20"/>
                <w:szCs w:val="20"/>
                <w:highlight w:val="cyan"/>
              </w:rPr>
              <w:t>creature compendium entry</w:t>
            </w:r>
            <w:r w:rsidR="00B50325" w:rsidRPr="00726D94">
              <w:rPr>
                <w:rFonts w:cstheme="minorHAnsi"/>
                <w:b/>
                <w:sz w:val="20"/>
                <w:szCs w:val="20"/>
                <w:highlight w:val="magenta"/>
              </w:rPr>
              <w:br/>
            </w:r>
          </w:p>
          <w:p w:rsidR="0010562E" w:rsidRPr="00726D94" w:rsidRDefault="0010562E" w:rsidP="00B50325">
            <w:pPr>
              <w:jc w:val="center"/>
              <w:rPr>
                <w:rFonts w:cstheme="minorHAnsi"/>
                <w:color w:val="5B9BD5" w:themeColor="accent1"/>
                <w:sz w:val="20"/>
                <w:szCs w:val="20"/>
              </w:rPr>
            </w:pPr>
          </w:p>
        </w:tc>
        <w:tc>
          <w:tcPr>
            <w:tcW w:w="2835" w:type="dxa"/>
          </w:tcPr>
          <w:p w:rsidR="00952C2D" w:rsidRPr="00726D94" w:rsidRDefault="00A64B56" w:rsidP="0010562E">
            <w:pPr>
              <w:jc w:val="center"/>
              <w:rPr>
                <w:rFonts w:cstheme="minorHAnsi"/>
                <w:b/>
                <w:sz w:val="20"/>
                <w:szCs w:val="20"/>
                <w:highlight w:val="cyan"/>
              </w:rPr>
            </w:pPr>
            <w:r w:rsidRPr="00726D94">
              <w:rPr>
                <w:rFonts w:cstheme="minorHAnsi"/>
                <w:b/>
                <w:sz w:val="20"/>
                <w:szCs w:val="20"/>
                <w:highlight w:val="cyan"/>
              </w:rPr>
              <w:t xml:space="preserve">Explanatory: </w:t>
            </w:r>
            <w:r w:rsidRPr="00726D94">
              <w:rPr>
                <w:rFonts w:cstheme="minorHAnsi"/>
                <w:b/>
                <w:sz w:val="20"/>
                <w:szCs w:val="20"/>
                <w:highlight w:val="cyan"/>
              </w:rPr>
              <w:br/>
            </w:r>
            <w:r w:rsidR="00952C2D" w:rsidRPr="00726D94">
              <w:rPr>
                <w:rFonts w:cstheme="minorHAnsi"/>
                <w:b/>
                <w:sz w:val="20"/>
                <w:szCs w:val="20"/>
                <w:highlight w:val="cyan"/>
              </w:rPr>
              <w:t>Animal defence explanation</w:t>
            </w:r>
          </w:p>
          <w:p w:rsidR="009B6E4F" w:rsidRPr="00726D94" w:rsidRDefault="009B6E4F" w:rsidP="0010562E">
            <w:pPr>
              <w:jc w:val="center"/>
              <w:rPr>
                <w:rFonts w:cstheme="minorHAnsi"/>
                <w:b/>
                <w:sz w:val="20"/>
                <w:szCs w:val="20"/>
                <w:highlight w:val="cyan"/>
              </w:rPr>
            </w:pPr>
          </w:p>
          <w:p w:rsidR="00EB25F0" w:rsidRPr="00726D94" w:rsidRDefault="00EB25F0" w:rsidP="00EB25F0">
            <w:pPr>
              <w:jc w:val="center"/>
              <w:rPr>
                <w:rFonts w:cstheme="minorHAnsi"/>
                <w:b/>
                <w:sz w:val="20"/>
                <w:szCs w:val="20"/>
                <w:highlight w:val="yellow"/>
              </w:rPr>
            </w:pPr>
            <w:r w:rsidRPr="00726D94">
              <w:rPr>
                <w:rFonts w:cstheme="minorHAnsi"/>
                <w:b/>
                <w:sz w:val="20"/>
                <w:szCs w:val="20"/>
                <w:highlight w:val="yellow"/>
              </w:rPr>
              <w:t xml:space="preserve">Poem: Acrostic </w:t>
            </w:r>
          </w:p>
          <w:p w:rsidR="0010562E" w:rsidRPr="00726D94" w:rsidRDefault="0010562E" w:rsidP="0010562E">
            <w:pPr>
              <w:jc w:val="center"/>
              <w:rPr>
                <w:rFonts w:cstheme="minorHAnsi"/>
                <w:color w:val="5B9BD5" w:themeColor="accent1"/>
                <w:sz w:val="20"/>
                <w:szCs w:val="20"/>
              </w:rPr>
            </w:pPr>
          </w:p>
        </w:tc>
        <w:tc>
          <w:tcPr>
            <w:tcW w:w="4252" w:type="dxa"/>
          </w:tcPr>
          <w:p w:rsidR="00A64B56" w:rsidRPr="00726D94" w:rsidRDefault="00A64B56" w:rsidP="00A64B5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26D94">
              <w:rPr>
                <w:rFonts w:cstheme="minorHAnsi"/>
                <w:b/>
                <w:sz w:val="20"/>
                <w:szCs w:val="20"/>
                <w:highlight w:val="magenta"/>
              </w:rPr>
              <w:t xml:space="preserve">Narrative: historical </w:t>
            </w:r>
            <w:r w:rsidR="00452409" w:rsidRPr="00726D94">
              <w:rPr>
                <w:rFonts w:cstheme="minorHAnsi"/>
                <w:b/>
                <w:sz w:val="20"/>
                <w:szCs w:val="20"/>
                <w:highlight w:val="magenta"/>
              </w:rPr>
              <w:t>/gothic</w:t>
            </w:r>
          </w:p>
          <w:p w:rsidR="00A64B56" w:rsidRPr="00726D94" w:rsidRDefault="00A64B56" w:rsidP="00A64B5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26D94">
              <w:rPr>
                <w:rFonts w:cstheme="minorHAnsi"/>
                <w:sz w:val="20"/>
                <w:szCs w:val="20"/>
              </w:rPr>
              <w:t>1</w:t>
            </w:r>
            <w:r w:rsidRPr="00726D94">
              <w:rPr>
                <w:rFonts w:cstheme="minorHAnsi"/>
                <w:sz w:val="20"/>
                <w:szCs w:val="20"/>
                <w:vertAlign w:val="superscript"/>
              </w:rPr>
              <w:t>st</w:t>
            </w:r>
            <w:r w:rsidRPr="00726D94">
              <w:rPr>
                <w:rFonts w:cstheme="minorHAnsi"/>
                <w:sz w:val="20"/>
                <w:szCs w:val="20"/>
              </w:rPr>
              <w:t xml:space="preserve"> person / present &amp; past tense</w:t>
            </w:r>
          </w:p>
          <w:p w:rsidR="00F131DE" w:rsidRPr="00726D94" w:rsidRDefault="00F131DE" w:rsidP="00A64B5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26D94">
              <w:rPr>
                <w:rFonts w:cstheme="minorHAnsi"/>
                <w:sz w:val="20"/>
                <w:szCs w:val="20"/>
                <w:highlight w:val="cyan"/>
              </w:rPr>
              <w:t>Discussion: Just because we can, should we?</w:t>
            </w:r>
          </w:p>
          <w:p w:rsidR="0010562E" w:rsidRPr="00726D94" w:rsidRDefault="00A64B56" w:rsidP="00A64B5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26D94">
              <w:rPr>
                <w:rFonts w:cstheme="minorHAnsi"/>
                <w:sz w:val="20"/>
                <w:szCs w:val="20"/>
                <w:highlight w:val="cyan"/>
              </w:rPr>
              <w:t xml:space="preserve"> </w:t>
            </w:r>
          </w:p>
        </w:tc>
        <w:tc>
          <w:tcPr>
            <w:tcW w:w="4252" w:type="dxa"/>
          </w:tcPr>
          <w:p w:rsidR="00A64B56" w:rsidRPr="00726D94" w:rsidRDefault="00371ED4" w:rsidP="00A64B5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26D94">
              <w:rPr>
                <w:rFonts w:cstheme="minorHAnsi"/>
                <w:b/>
                <w:sz w:val="20"/>
                <w:szCs w:val="20"/>
                <w:highlight w:val="magenta"/>
              </w:rPr>
              <w:t>Narrative: fantasy/adventure</w:t>
            </w:r>
          </w:p>
          <w:p w:rsidR="00A64B56" w:rsidRDefault="00371ED4" w:rsidP="00A64B5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26D94">
              <w:rPr>
                <w:rFonts w:cstheme="minorHAnsi"/>
                <w:sz w:val="20"/>
                <w:szCs w:val="20"/>
              </w:rPr>
              <w:t>Children’s choice</w:t>
            </w:r>
            <w:r w:rsidR="00726D94">
              <w:rPr>
                <w:rFonts w:cstheme="minorHAnsi"/>
                <w:sz w:val="20"/>
                <w:szCs w:val="20"/>
              </w:rPr>
              <w:t xml:space="preserve"> of written outcome</w:t>
            </w:r>
          </w:p>
          <w:p w:rsidR="009D130B" w:rsidRPr="009D130B" w:rsidRDefault="009D130B" w:rsidP="00A64B56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A64B56" w:rsidRPr="00726D94" w:rsidRDefault="00A64B56" w:rsidP="00A64B56">
            <w:pPr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A64B56" w:rsidRPr="00726D94" w:rsidRDefault="00A64B56" w:rsidP="00A64B5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26D94">
              <w:rPr>
                <w:rFonts w:cstheme="minorHAnsi"/>
                <w:b/>
                <w:sz w:val="20"/>
                <w:szCs w:val="20"/>
                <w:u w:val="single"/>
              </w:rPr>
              <w:t>+ Foundation writing:</w:t>
            </w:r>
          </w:p>
          <w:p w:rsidR="00A64B56" w:rsidRPr="00726D94" w:rsidRDefault="00A64B56" w:rsidP="00A64B56">
            <w:pPr>
              <w:jc w:val="center"/>
              <w:rPr>
                <w:rFonts w:cstheme="minorHAnsi"/>
                <w:sz w:val="20"/>
                <w:szCs w:val="20"/>
                <w:highlight w:val="cyan"/>
              </w:rPr>
            </w:pPr>
            <w:r w:rsidRPr="00726D94">
              <w:rPr>
                <w:rFonts w:cstheme="minorHAnsi"/>
                <w:sz w:val="20"/>
                <w:szCs w:val="20"/>
                <w:highlight w:val="cyan"/>
              </w:rPr>
              <w:t>Persua</w:t>
            </w:r>
            <w:r w:rsidR="00E76C21" w:rsidRPr="00726D94">
              <w:rPr>
                <w:rFonts w:cstheme="minorHAnsi"/>
                <w:sz w:val="20"/>
                <w:szCs w:val="20"/>
                <w:highlight w:val="cyan"/>
              </w:rPr>
              <w:t>s</w:t>
            </w:r>
            <w:r w:rsidRPr="00726D94">
              <w:rPr>
                <w:rFonts w:cstheme="minorHAnsi"/>
                <w:sz w:val="20"/>
                <w:szCs w:val="20"/>
                <w:highlight w:val="cyan"/>
              </w:rPr>
              <w:t>ive: Job application</w:t>
            </w:r>
          </w:p>
          <w:p w:rsidR="0010562E" w:rsidRPr="00726D94" w:rsidRDefault="00A64B56" w:rsidP="00A64B56">
            <w:pPr>
              <w:jc w:val="center"/>
              <w:rPr>
                <w:rFonts w:cstheme="minorHAnsi"/>
                <w:color w:val="5B9BD5" w:themeColor="accent1"/>
                <w:sz w:val="20"/>
                <w:szCs w:val="20"/>
              </w:rPr>
            </w:pPr>
            <w:r w:rsidRPr="00726D94">
              <w:rPr>
                <w:rFonts w:cstheme="minorHAnsi"/>
                <w:sz w:val="20"/>
                <w:szCs w:val="20"/>
                <w:highlight w:val="cyan"/>
              </w:rPr>
              <w:t>Instructional</w:t>
            </w:r>
            <w:r w:rsidR="008370FE" w:rsidRPr="00726D94">
              <w:rPr>
                <w:rFonts w:cstheme="minorHAnsi"/>
                <w:sz w:val="20"/>
                <w:szCs w:val="20"/>
                <w:highlight w:val="cyan"/>
              </w:rPr>
              <w:t xml:space="preserve"> &amp; Explanatory</w:t>
            </w:r>
            <w:r w:rsidRPr="00726D94">
              <w:rPr>
                <w:rFonts w:cstheme="minorHAnsi"/>
                <w:sz w:val="20"/>
                <w:szCs w:val="20"/>
                <w:highlight w:val="cyan"/>
              </w:rPr>
              <w:t xml:space="preserve">: </w:t>
            </w:r>
            <w:r w:rsidR="008370FE" w:rsidRPr="00726D94">
              <w:rPr>
                <w:rFonts w:cstheme="minorHAnsi"/>
                <w:sz w:val="20"/>
                <w:szCs w:val="20"/>
                <w:highlight w:val="cyan"/>
              </w:rPr>
              <w:t xml:space="preserve">Science </w:t>
            </w:r>
            <w:r w:rsidRPr="00726D94">
              <w:rPr>
                <w:rFonts w:cstheme="minorHAnsi"/>
                <w:sz w:val="20"/>
                <w:szCs w:val="20"/>
                <w:highlight w:val="cyan"/>
              </w:rPr>
              <w:t>D.I.Y Lava Lamp</w:t>
            </w:r>
          </w:p>
        </w:tc>
      </w:tr>
      <w:tr w:rsidR="00407C31" w:rsidRPr="00726D94" w:rsidTr="008053AC">
        <w:trPr>
          <w:cantSplit/>
          <w:trHeight w:val="1134"/>
        </w:trPr>
        <w:tc>
          <w:tcPr>
            <w:tcW w:w="426" w:type="dxa"/>
            <w:shd w:val="clear" w:color="auto" w:fill="4CEE5B"/>
            <w:textDirection w:val="btLr"/>
          </w:tcPr>
          <w:p w:rsidR="00407C31" w:rsidRPr="00726D94" w:rsidRDefault="00690B74" w:rsidP="00407C31">
            <w:pPr>
              <w:ind w:left="113" w:right="113"/>
              <w:jc w:val="center"/>
              <w:rPr>
                <w:rFonts w:cstheme="minorHAnsi"/>
                <w:b/>
                <w:noProof/>
                <w:sz w:val="20"/>
                <w:szCs w:val="20"/>
                <w:lang w:eastAsia="en-GB"/>
              </w:rPr>
            </w:pPr>
            <w:r>
              <w:rPr>
                <w:rFonts w:cstheme="minorHAnsi"/>
                <w:b/>
                <w:sz w:val="20"/>
                <w:szCs w:val="20"/>
              </w:rPr>
              <w:t>Writing Journey Text Driver/s:</w:t>
            </w:r>
          </w:p>
        </w:tc>
        <w:tc>
          <w:tcPr>
            <w:tcW w:w="3544" w:type="dxa"/>
          </w:tcPr>
          <w:p w:rsidR="00407C31" w:rsidRPr="00726D94" w:rsidRDefault="00407C31" w:rsidP="00407C3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26D94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509270</wp:posOffset>
                  </wp:positionH>
                  <wp:positionV relativeFrom="paragraph">
                    <wp:posOffset>229012</wp:posOffset>
                  </wp:positionV>
                  <wp:extent cx="1080000" cy="1625180"/>
                  <wp:effectExtent l="0" t="0" r="6350" b="0"/>
                  <wp:wrapNone/>
                  <wp:docPr id="11" name="Picture 11" descr="Image result for floodland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floodland 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62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66B9D" w:rsidRPr="00726D94" w:rsidRDefault="00766B9D" w:rsidP="00407C31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10455E" w:rsidRPr="00726D94" w:rsidRDefault="0010455E" w:rsidP="00407C31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10455E" w:rsidRPr="00726D94" w:rsidRDefault="0010455E" w:rsidP="00407C31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10455E" w:rsidRPr="00726D94" w:rsidRDefault="0010455E" w:rsidP="00407C31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10455E" w:rsidRPr="00726D94" w:rsidRDefault="0010455E" w:rsidP="00407C31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10455E" w:rsidRPr="00726D94" w:rsidRDefault="0010455E" w:rsidP="00407C31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10455E" w:rsidRDefault="0010455E" w:rsidP="00407C31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726D94" w:rsidRDefault="00726D94" w:rsidP="00407C31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726D94" w:rsidRDefault="00726D94" w:rsidP="00407C31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726D94" w:rsidRPr="00726D94" w:rsidRDefault="00726D94" w:rsidP="00407C31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10455E" w:rsidRPr="00726D94" w:rsidRDefault="0010455E" w:rsidP="00407C31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10455E" w:rsidRPr="00726D94" w:rsidRDefault="0010455E" w:rsidP="00407C31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6E5D84" w:rsidRPr="00726D94" w:rsidRDefault="0010455E" w:rsidP="0010455E">
            <w:pPr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 w:rsidRPr="00726D94">
              <w:rPr>
                <w:rFonts w:cstheme="minorHAnsi"/>
                <w:sz w:val="20"/>
                <w:szCs w:val="20"/>
              </w:rPr>
              <w:t>Floodland</w:t>
            </w:r>
            <w:proofErr w:type="spellEnd"/>
            <w:r w:rsidR="00407C31" w:rsidRPr="00726D94">
              <w:rPr>
                <w:rFonts w:cstheme="minorHAnsi"/>
                <w:sz w:val="20"/>
                <w:szCs w:val="20"/>
              </w:rPr>
              <w:t xml:space="preserve"> – Marcus Sedgewick</w:t>
            </w:r>
          </w:p>
          <w:p w:rsidR="00452409" w:rsidRPr="00726D94" w:rsidRDefault="00452409" w:rsidP="0010455E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407C31" w:rsidRPr="00726D94" w:rsidRDefault="006E5D84" w:rsidP="00407C3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26D94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07E9ABF7" wp14:editId="2A76D250">
                  <wp:extent cx="1260000" cy="1716183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1903" t="38966" r="79553" b="16132"/>
                          <a:stretch/>
                        </pic:blipFill>
                        <pic:spPr bwMode="auto">
                          <a:xfrm>
                            <a:off x="0" y="0"/>
                            <a:ext cx="1260000" cy="1716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370FE" w:rsidRPr="00726D94">
              <w:rPr>
                <w:rFonts w:cstheme="minorHAnsi"/>
                <w:sz w:val="20"/>
                <w:szCs w:val="20"/>
              </w:rPr>
              <w:br/>
            </w:r>
            <w:r w:rsidRPr="00726D94">
              <w:rPr>
                <w:rFonts w:cstheme="minorHAnsi"/>
                <w:sz w:val="20"/>
                <w:szCs w:val="20"/>
              </w:rPr>
              <w:t>Climate Change -</w:t>
            </w:r>
          </w:p>
          <w:p w:rsidR="00407C31" w:rsidRPr="00726D94" w:rsidRDefault="00407C31" w:rsidP="00E5293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3402" w:type="dxa"/>
          </w:tcPr>
          <w:p w:rsidR="00766B9D" w:rsidRPr="00726D94" w:rsidRDefault="009A0512" w:rsidP="00407C3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26D94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117364</wp:posOffset>
                  </wp:positionH>
                  <wp:positionV relativeFrom="paragraph">
                    <wp:posOffset>158143</wp:posOffset>
                  </wp:positionV>
                  <wp:extent cx="1800000" cy="1867772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857" t="41527" r="47127" b="16013"/>
                          <a:stretch/>
                        </pic:blipFill>
                        <pic:spPr bwMode="auto">
                          <a:xfrm>
                            <a:off x="0" y="0"/>
                            <a:ext cx="1800000" cy="1867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766B9D" w:rsidRPr="00726D94" w:rsidRDefault="00766B9D" w:rsidP="00407C31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766B9D" w:rsidRPr="00726D94" w:rsidRDefault="00766B9D" w:rsidP="00407C31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766B9D" w:rsidRPr="00726D94" w:rsidRDefault="00766B9D" w:rsidP="00407C31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766B9D" w:rsidRPr="00726D94" w:rsidRDefault="00766B9D" w:rsidP="00407C31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766B9D" w:rsidRPr="00726D94" w:rsidRDefault="00766B9D" w:rsidP="00407C31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766B9D" w:rsidRPr="00726D94" w:rsidRDefault="00766B9D" w:rsidP="00407C31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766B9D" w:rsidRPr="00726D94" w:rsidRDefault="00766B9D" w:rsidP="00407C31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407C31" w:rsidRPr="00726D94" w:rsidRDefault="00407C31" w:rsidP="00407C31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407C31" w:rsidRPr="00726D94" w:rsidRDefault="00407C31" w:rsidP="00407C31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407C31" w:rsidRPr="00726D94" w:rsidRDefault="00407C31" w:rsidP="00407C31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407C31" w:rsidRPr="00726D94" w:rsidRDefault="009A0512" w:rsidP="00407C3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26D94">
              <w:rPr>
                <w:rFonts w:cstheme="minorHAnsi"/>
                <w:sz w:val="20"/>
                <w:szCs w:val="20"/>
              </w:rPr>
              <w:t>Shackleton’s Journey-William Grill</w:t>
            </w:r>
          </w:p>
          <w:p w:rsidR="009A0512" w:rsidRPr="00726D94" w:rsidRDefault="009A0512" w:rsidP="00407C31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9A0512" w:rsidRPr="00726D94" w:rsidRDefault="00726D94" w:rsidP="00407C31">
            <w:pPr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Shakleton’s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Journey</w:t>
            </w:r>
          </w:p>
          <w:p w:rsidR="009A0512" w:rsidRPr="00726D94" w:rsidRDefault="009A0512" w:rsidP="00407C3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26D94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0BA81C72" wp14:editId="5611D09B">
                  <wp:extent cx="1620000" cy="1624764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2922" t="47773" r="60267" b="4419"/>
                          <a:stretch/>
                        </pic:blipFill>
                        <pic:spPr bwMode="auto">
                          <a:xfrm>
                            <a:off x="0" y="0"/>
                            <a:ext cx="1620000" cy="1624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07C31" w:rsidRPr="00726D94" w:rsidRDefault="009A0512" w:rsidP="00726D94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26D94">
              <w:rPr>
                <w:rFonts w:cstheme="minorHAnsi"/>
                <w:sz w:val="20"/>
                <w:szCs w:val="20"/>
              </w:rPr>
              <w:t>Ice Trap</w:t>
            </w:r>
          </w:p>
        </w:tc>
        <w:tc>
          <w:tcPr>
            <w:tcW w:w="3969" w:type="dxa"/>
          </w:tcPr>
          <w:p w:rsidR="00407C31" w:rsidRPr="00726D94" w:rsidRDefault="00407C31" w:rsidP="00407C31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407C31" w:rsidRPr="00726D94" w:rsidRDefault="009A0512" w:rsidP="00407C3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26D94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650240</wp:posOffset>
                  </wp:positionH>
                  <wp:positionV relativeFrom="paragraph">
                    <wp:posOffset>93191</wp:posOffset>
                  </wp:positionV>
                  <wp:extent cx="1080000" cy="1655984"/>
                  <wp:effectExtent l="0" t="0" r="6350" b="190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130" t="22949" r="13463" b="43233"/>
                          <a:stretch/>
                        </pic:blipFill>
                        <pic:spPr bwMode="auto">
                          <a:xfrm>
                            <a:off x="0" y="0"/>
                            <a:ext cx="1080000" cy="1655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766B9D" w:rsidRPr="00726D94" w:rsidRDefault="00766B9D" w:rsidP="00407C31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766B9D" w:rsidRPr="00726D94" w:rsidRDefault="00766B9D" w:rsidP="00407C31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9A0512" w:rsidRPr="00726D94" w:rsidRDefault="009A0512" w:rsidP="00407C31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9A0512" w:rsidRPr="00726D94" w:rsidRDefault="009A0512" w:rsidP="00407C31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9A0512" w:rsidRPr="00726D94" w:rsidRDefault="009A0512" w:rsidP="00407C31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9A0512" w:rsidRPr="00726D94" w:rsidRDefault="009A0512" w:rsidP="00407C31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9A0512" w:rsidRDefault="009A0512" w:rsidP="00407C31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726D94" w:rsidRDefault="00726D94" w:rsidP="00407C31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726D94" w:rsidRPr="00726D94" w:rsidRDefault="00726D94" w:rsidP="00407C31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9A0512" w:rsidRPr="00726D94" w:rsidRDefault="009A0512" w:rsidP="00407C31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9A0512" w:rsidRPr="00726D94" w:rsidRDefault="009A0512" w:rsidP="00407C31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766B9D" w:rsidRPr="00726D94" w:rsidRDefault="0010455E" w:rsidP="00407C3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26D94">
              <w:rPr>
                <w:rFonts w:cstheme="minorHAnsi"/>
                <w:sz w:val="20"/>
                <w:szCs w:val="20"/>
              </w:rPr>
              <w:t>Myths &amp; Legends – Anthony Horowitz</w:t>
            </w:r>
            <w:r w:rsidR="00322B20" w:rsidRPr="00726D94">
              <w:rPr>
                <w:rFonts w:cstheme="minorHAnsi"/>
                <w:sz w:val="20"/>
                <w:szCs w:val="20"/>
              </w:rPr>
              <w:t xml:space="preserve">     </w:t>
            </w:r>
          </w:p>
          <w:p w:rsidR="00766B9D" w:rsidRPr="00726D94" w:rsidRDefault="00726D94" w:rsidP="00407C3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26D94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572135</wp:posOffset>
                  </wp:positionH>
                  <wp:positionV relativeFrom="paragraph">
                    <wp:posOffset>144145</wp:posOffset>
                  </wp:positionV>
                  <wp:extent cx="1301262" cy="1617958"/>
                  <wp:effectExtent l="0" t="0" r="0" b="1905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91" t="32373" r="57139" b="18598"/>
                          <a:stretch/>
                        </pic:blipFill>
                        <pic:spPr bwMode="auto">
                          <a:xfrm>
                            <a:off x="0" y="0"/>
                            <a:ext cx="1301262" cy="16179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CA4990" w:rsidRPr="00726D94" w:rsidRDefault="00CA4990" w:rsidP="00407C31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407C31" w:rsidRPr="00726D94" w:rsidRDefault="00407C31" w:rsidP="00407C31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322B20" w:rsidRPr="00726D94" w:rsidRDefault="00322B20" w:rsidP="00407C31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322B20" w:rsidRPr="00726D94" w:rsidRDefault="00322B20" w:rsidP="00407C31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322B20" w:rsidRPr="00726D94" w:rsidRDefault="00322B20" w:rsidP="00407C31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322B20" w:rsidRPr="00726D94" w:rsidRDefault="00322B20" w:rsidP="00407C31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322B20" w:rsidRPr="00726D94" w:rsidRDefault="00322B20" w:rsidP="00407C31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322B20" w:rsidRPr="00726D94" w:rsidRDefault="00322B20" w:rsidP="00407C31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322B20" w:rsidRDefault="00322B20" w:rsidP="00407C31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726D94" w:rsidRDefault="00726D94" w:rsidP="00407C31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726D94" w:rsidRPr="00726D94" w:rsidRDefault="00726D94" w:rsidP="00407C31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407C31" w:rsidRPr="00726D94" w:rsidRDefault="00CA4990" w:rsidP="00726D94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26D94">
              <w:rPr>
                <w:rFonts w:cstheme="minorHAnsi"/>
                <w:sz w:val="20"/>
                <w:szCs w:val="20"/>
              </w:rPr>
              <w:t>Fantastic beasts and where to find them.</w:t>
            </w:r>
          </w:p>
        </w:tc>
        <w:tc>
          <w:tcPr>
            <w:tcW w:w="2835" w:type="dxa"/>
          </w:tcPr>
          <w:p w:rsidR="00407C31" w:rsidRPr="00726D94" w:rsidRDefault="00766B9D" w:rsidP="00407C3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26D94">
              <w:rPr>
                <w:rFonts w:cstheme="minorHAnsi"/>
                <w:noProof/>
                <w:color w:val="FFFFFF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14703</wp:posOffset>
                  </wp:positionH>
                  <wp:positionV relativeFrom="paragraph">
                    <wp:posOffset>177654</wp:posOffset>
                  </wp:positionV>
                  <wp:extent cx="1620000" cy="921256"/>
                  <wp:effectExtent l="0" t="0" r="0" b="0"/>
                  <wp:wrapNone/>
                  <wp:docPr id="17" name="Picture 17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921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07C31" w:rsidRPr="00726D94" w:rsidRDefault="00407C31" w:rsidP="00407C31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407C31" w:rsidRPr="00726D94" w:rsidRDefault="00407C31" w:rsidP="00407C31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407C31" w:rsidRPr="00726D94" w:rsidRDefault="00083070" w:rsidP="00407C3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26D94">
              <w:rPr>
                <w:rFonts w:cstheme="minorHAnsi"/>
                <w:sz w:val="20"/>
                <w:szCs w:val="20"/>
              </w:rPr>
              <w:t xml:space="preserve">David </w:t>
            </w:r>
            <w:proofErr w:type="spellStart"/>
            <w:r w:rsidRPr="00726D94">
              <w:rPr>
                <w:rFonts w:cstheme="minorHAnsi"/>
                <w:sz w:val="20"/>
                <w:szCs w:val="20"/>
              </w:rPr>
              <w:t>Attenburgh</w:t>
            </w:r>
            <w:proofErr w:type="spellEnd"/>
            <w:r w:rsidRPr="00726D94">
              <w:rPr>
                <w:rFonts w:cstheme="minorHAnsi"/>
                <w:sz w:val="20"/>
                <w:szCs w:val="20"/>
              </w:rPr>
              <w:t xml:space="preserve"> documentaries</w:t>
            </w:r>
          </w:p>
          <w:p w:rsidR="00407C31" w:rsidRPr="00726D94" w:rsidRDefault="00407C31" w:rsidP="00407C31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407C31" w:rsidRPr="00726D94" w:rsidRDefault="00407C31" w:rsidP="00407C31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9B6E4F" w:rsidRPr="00726D94" w:rsidRDefault="008370FE" w:rsidP="00407C3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26D94">
              <w:rPr>
                <w:rFonts w:cstheme="minorHAnsi"/>
                <w:sz w:val="20"/>
                <w:szCs w:val="20"/>
              </w:rPr>
              <w:t xml:space="preserve">David </w:t>
            </w:r>
            <w:proofErr w:type="spellStart"/>
            <w:r w:rsidRPr="00726D94">
              <w:rPr>
                <w:rFonts w:cstheme="minorHAnsi"/>
                <w:sz w:val="20"/>
                <w:szCs w:val="20"/>
              </w:rPr>
              <w:t>Attenburgh</w:t>
            </w:r>
            <w:proofErr w:type="spellEnd"/>
            <w:r w:rsidRPr="00726D94">
              <w:rPr>
                <w:rFonts w:cstheme="minorHAnsi"/>
                <w:sz w:val="20"/>
                <w:szCs w:val="20"/>
              </w:rPr>
              <w:t xml:space="preserve"> documentary clips.</w:t>
            </w:r>
            <w:r w:rsidR="00CA4990" w:rsidRPr="00726D94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9B6E4F" w:rsidRPr="00726D94" w:rsidRDefault="009B6E4F" w:rsidP="00407C31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407C31" w:rsidRPr="00726D94" w:rsidRDefault="008370FE" w:rsidP="00407C3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26D94">
              <w:rPr>
                <w:rFonts w:cstheme="minorHAnsi"/>
                <w:sz w:val="20"/>
                <w:szCs w:val="20"/>
              </w:rPr>
              <w:br/>
            </w:r>
            <w:r w:rsidRPr="00726D94">
              <w:rPr>
                <w:rFonts w:cstheme="minorHAnsi"/>
                <w:sz w:val="20"/>
                <w:szCs w:val="20"/>
              </w:rPr>
              <w:br/>
            </w:r>
            <w:r w:rsidRPr="00726D94">
              <w:rPr>
                <w:rFonts w:cstheme="minorHAnsi"/>
                <w:noProof/>
                <w:color w:val="FFFFFF"/>
                <w:sz w:val="20"/>
                <w:szCs w:val="20"/>
                <w:lang w:eastAsia="en-GB"/>
              </w:rPr>
              <w:drawing>
                <wp:inline distT="0" distB="0" distL="0" distR="0" wp14:anchorId="23079738" wp14:editId="754112BC">
                  <wp:extent cx="1440000" cy="2008107"/>
                  <wp:effectExtent l="0" t="0" r="8255" b="0"/>
                  <wp:docPr id="12" name="Picture 1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008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70FE" w:rsidRPr="00726D94" w:rsidRDefault="008370FE" w:rsidP="00407C3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26D94">
              <w:rPr>
                <w:rFonts w:cstheme="minorHAnsi"/>
                <w:sz w:val="20"/>
                <w:szCs w:val="20"/>
              </w:rPr>
              <w:t xml:space="preserve">The Lost Words - </w:t>
            </w:r>
          </w:p>
        </w:tc>
        <w:tc>
          <w:tcPr>
            <w:tcW w:w="4252" w:type="dxa"/>
          </w:tcPr>
          <w:p w:rsidR="00314AD6" w:rsidRPr="00726D94" w:rsidRDefault="00A64B56" w:rsidP="00314AD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26D94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03296" behindDoc="1" locked="0" layoutInCell="1" allowOverlap="1" wp14:anchorId="54BDF618" wp14:editId="1696DF9F">
                  <wp:simplePos x="0" y="0"/>
                  <wp:positionH relativeFrom="column">
                    <wp:posOffset>308610</wp:posOffset>
                  </wp:positionH>
                  <wp:positionV relativeFrom="paragraph">
                    <wp:posOffset>194310</wp:posOffset>
                  </wp:positionV>
                  <wp:extent cx="1799590" cy="1388110"/>
                  <wp:effectExtent l="0" t="0" r="0" b="2540"/>
                  <wp:wrapTight wrapText="bothSides">
                    <wp:wrapPolygon edited="0">
                      <wp:start x="0" y="0"/>
                      <wp:lineTo x="0" y="21343"/>
                      <wp:lineTo x="21265" y="21343"/>
                      <wp:lineTo x="21265" y="0"/>
                      <wp:lineTo x="0" y="0"/>
                    </wp:wrapPolygon>
                  </wp:wrapTight>
                  <wp:docPr id="5" name="Picture 5" descr="Image result for bird in the pu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bird in the pu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1388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64B56" w:rsidRPr="00726D94" w:rsidRDefault="00A64B56" w:rsidP="00314AD6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A64B56" w:rsidRPr="00726D94" w:rsidRDefault="00A64B56" w:rsidP="00314AD6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314AD6" w:rsidRPr="00726D94" w:rsidRDefault="00314AD6" w:rsidP="00314AD6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A64B56" w:rsidRPr="00726D94" w:rsidRDefault="00A64B56" w:rsidP="00A64B56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A64B56" w:rsidRPr="00726D94" w:rsidRDefault="00A64B56" w:rsidP="00A64B56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A64B56" w:rsidRPr="00726D94" w:rsidRDefault="00A64B56" w:rsidP="00A64B56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A64B56" w:rsidRPr="00726D94" w:rsidRDefault="00A64B56" w:rsidP="00A64B56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A64B56" w:rsidRPr="00726D94" w:rsidRDefault="00A64B56" w:rsidP="00A64B56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A64B56" w:rsidRDefault="00A64B56" w:rsidP="00A64B5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26D94">
              <w:rPr>
                <w:rFonts w:cstheme="minorHAnsi"/>
                <w:sz w:val="20"/>
                <w:szCs w:val="20"/>
              </w:rPr>
              <w:t xml:space="preserve">Historical Painting: ‘Bird in a pump’ </w:t>
            </w:r>
            <w:r w:rsidRPr="00726D94">
              <w:rPr>
                <w:rFonts w:cstheme="minorHAnsi"/>
                <w:sz w:val="20"/>
                <w:szCs w:val="20"/>
              </w:rPr>
              <w:br/>
              <w:t>(</w:t>
            </w:r>
            <w:proofErr w:type="spellStart"/>
            <w:r w:rsidRPr="00726D94">
              <w:rPr>
                <w:rFonts w:cstheme="minorHAnsi"/>
                <w:sz w:val="20"/>
                <w:szCs w:val="20"/>
              </w:rPr>
              <w:t>Linkung</w:t>
            </w:r>
            <w:proofErr w:type="spellEnd"/>
            <w:r w:rsidRPr="00726D94">
              <w:rPr>
                <w:rFonts w:cstheme="minorHAnsi"/>
                <w:sz w:val="20"/>
                <w:szCs w:val="20"/>
              </w:rPr>
              <w:t xml:space="preserve"> to William Harvey in science)</w:t>
            </w:r>
          </w:p>
          <w:p w:rsidR="00726D94" w:rsidRPr="00726D94" w:rsidRDefault="00726D94" w:rsidP="00A64B56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A64B56" w:rsidRPr="00726D94" w:rsidRDefault="00371ED4" w:rsidP="00A64B5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26D94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30E295A7" wp14:editId="00F826D4">
                  <wp:extent cx="1205230" cy="1748413"/>
                  <wp:effectExtent l="0" t="0" r="0" b="444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747" t="45375" r="80368" b="11076"/>
                          <a:stretch/>
                        </pic:blipFill>
                        <pic:spPr bwMode="auto">
                          <a:xfrm>
                            <a:off x="0" y="0"/>
                            <a:ext cx="1205991" cy="1749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64B56" w:rsidRPr="00726D94" w:rsidRDefault="00A64B56" w:rsidP="00A64B5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26D94">
              <w:rPr>
                <w:rFonts w:cstheme="minorHAnsi"/>
                <w:sz w:val="20"/>
                <w:szCs w:val="20"/>
              </w:rPr>
              <w:t xml:space="preserve"> </w:t>
            </w:r>
            <w:r w:rsidRPr="00726D94">
              <w:rPr>
                <w:rFonts w:cstheme="minorHAnsi"/>
                <w:b/>
                <w:sz w:val="20"/>
                <w:szCs w:val="20"/>
              </w:rPr>
              <w:t xml:space="preserve">Book </w:t>
            </w:r>
            <w:r w:rsidRPr="00726D94">
              <w:rPr>
                <w:rFonts w:cstheme="minorHAnsi"/>
                <w:sz w:val="20"/>
                <w:szCs w:val="20"/>
              </w:rPr>
              <w:t>Frankenstein</w:t>
            </w:r>
            <w:r w:rsidR="00726D94">
              <w:rPr>
                <w:rFonts w:cstheme="minorHAnsi"/>
                <w:sz w:val="20"/>
                <w:szCs w:val="20"/>
              </w:rPr>
              <w:t xml:space="preserve"> (diff. versions)</w:t>
            </w:r>
          </w:p>
          <w:p w:rsidR="00314AD6" w:rsidRPr="00726D94" w:rsidRDefault="00A64B56" w:rsidP="00726D94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26D94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4252" w:type="dxa"/>
          </w:tcPr>
          <w:p w:rsidR="00407C31" w:rsidRPr="00726D94" w:rsidRDefault="00407C31" w:rsidP="00407C31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407C31" w:rsidRPr="00726D94" w:rsidRDefault="00452409" w:rsidP="00407C3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26D94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54B87FA7" wp14:editId="450615DD">
                  <wp:extent cx="2160000" cy="1266627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14189" t="22930" r="43258" b="32704"/>
                          <a:stretch/>
                        </pic:blipFill>
                        <pic:spPr bwMode="auto">
                          <a:xfrm>
                            <a:off x="0" y="0"/>
                            <a:ext cx="2160000" cy="12666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26D94" w:rsidRDefault="00726D94" w:rsidP="00407C31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5E2669" w:rsidRDefault="005E2669" w:rsidP="00407C3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26D94">
              <w:rPr>
                <w:rFonts w:cstheme="minorHAnsi"/>
                <w:sz w:val="20"/>
                <w:szCs w:val="20"/>
              </w:rPr>
              <w:t>Film stimulus</w:t>
            </w:r>
            <w:r w:rsidR="00407C31" w:rsidRPr="00726D94">
              <w:rPr>
                <w:rFonts w:cstheme="minorHAnsi"/>
                <w:sz w:val="20"/>
                <w:szCs w:val="20"/>
              </w:rPr>
              <w:t xml:space="preserve">   </w:t>
            </w:r>
          </w:p>
          <w:p w:rsidR="009D130B" w:rsidRDefault="009D130B" w:rsidP="00407C31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9D130B" w:rsidRPr="00726D94" w:rsidRDefault="009D130B" w:rsidP="00407C31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407C31" w:rsidRPr="00726D94" w:rsidRDefault="009D130B" w:rsidP="00726D94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softHyphen/>
            </w:r>
          </w:p>
        </w:tc>
      </w:tr>
      <w:tr w:rsidR="008053AC" w:rsidRPr="00726D94" w:rsidTr="008053AC">
        <w:trPr>
          <w:cantSplit/>
          <w:trHeight w:val="4785"/>
        </w:trPr>
        <w:tc>
          <w:tcPr>
            <w:tcW w:w="426" w:type="dxa"/>
            <w:shd w:val="clear" w:color="auto" w:fill="FFFF00"/>
            <w:textDirection w:val="btLr"/>
          </w:tcPr>
          <w:p w:rsidR="008053AC" w:rsidRPr="00726D94" w:rsidRDefault="00690B74" w:rsidP="00371ED4">
            <w:pPr>
              <w:ind w:left="113" w:right="113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Additional key books to use in reading journey</w:t>
            </w:r>
          </w:p>
        </w:tc>
        <w:tc>
          <w:tcPr>
            <w:tcW w:w="3544" w:type="dxa"/>
          </w:tcPr>
          <w:p w:rsidR="008053AC" w:rsidRPr="00726D94" w:rsidRDefault="008053AC" w:rsidP="005146A1">
            <w:pPr>
              <w:tabs>
                <w:tab w:val="center" w:pos="1664"/>
                <w:tab w:val="left" w:pos="2321"/>
              </w:tabs>
              <w:rPr>
                <w:rFonts w:cstheme="minorHAnsi"/>
                <w:sz w:val="20"/>
                <w:szCs w:val="20"/>
              </w:rPr>
            </w:pPr>
            <w:r w:rsidRPr="00726D94">
              <w:rPr>
                <w:rFonts w:cstheme="minorHAnsi"/>
                <w:sz w:val="20"/>
                <w:szCs w:val="20"/>
              </w:rPr>
              <w:tab/>
            </w:r>
            <w:r w:rsidRPr="00726D94">
              <w:rPr>
                <w:rFonts w:cstheme="minorHAnsi"/>
                <w:sz w:val="20"/>
                <w:szCs w:val="20"/>
              </w:rPr>
              <w:tab/>
            </w:r>
          </w:p>
          <w:p w:rsidR="008053AC" w:rsidRPr="00726D94" w:rsidRDefault="00407C31" w:rsidP="00DA254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26D94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62D79143" wp14:editId="02ECA903">
                  <wp:extent cx="1440000" cy="955967"/>
                  <wp:effectExtent l="0" t="0" r="8255" b="0"/>
                  <wp:docPr id="6" name="Picture 6" descr="http://assets.itsnicethat.com/system/files/012014/52d547eb5c3e3c3c1e004432/images_slice_large/BBC1.jpg?1437403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ssets.itsnicethat.com/system/files/012014/52d547eb5c3e3c3c1e004432/images_slice_large/BBC1.jpg?1437403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55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7C31" w:rsidRPr="00726D94" w:rsidRDefault="00407C31" w:rsidP="00407C3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26D94">
              <w:rPr>
                <w:rFonts w:cstheme="minorHAnsi"/>
                <w:sz w:val="20"/>
                <w:szCs w:val="20"/>
              </w:rPr>
              <w:t>Poem: I am the dreadful menace</w:t>
            </w:r>
          </w:p>
          <w:p w:rsidR="00407C31" w:rsidRPr="00726D94" w:rsidRDefault="00407C31" w:rsidP="00DA2547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8053AC" w:rsidRPr="00726D94" w:rsidRDefault="008053AC" w:rsidP="00E73D8C">
            <w:pPr>
              <w:rPr>
                <w:rFonts w:cstheme="minorHAnsi"/>
                <w:sz w:val="20"/>
                <w:szCs w:val="20"/>
              </w:rPr>
            </w:pPr>
          </w:p>
          <w:p w:rsidR="008053AC" w:rsidRPr="00726D94" w:rsidRDefault="008053AC" w:rsidP="00DA2547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8053AC" w:rsidRPr="00726D94" w:rsidRDefault="008053AC" w:rsidP="00DA254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26D94">
              <w:rPr>
                <w:rFonts w:cstheme="minorHAnsi"/>
                <w:sz w:val="20"/>
                <w:szCs w:val="20"/>
              </w:rPr>
              <w:t xml:space="preserve">Climate Change - Eyewitness </w:t>
            </w:r>
          </w:p>
          <w:p w:rsidR="008053AC" w:rsidRPr="00726D94" w:rsidRDefault="008053AC" w:rsidP="00DA2547">
            <w:pPr>
              <w:rPr>
                <w:rFonts w:cstheme="minorHAnsi"/>
                <w:sz w:val="20"/>
                <w:szCs w:val="20"/>
              </w:rPr>
            </w:pPr>
          </w:p>
          <w:p w:rsidR="008053AC" w:rsidRPr="00726D94" w:rsidRDefault="006E5D84" w:rsidP="00726D94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26D94">
              <w:rPr>
                <w:rFonts w:cstheme="minorHAnsi"/>
                <w:sz w:val="20"/>
                <w:szCs w:val="20"/>
              </w:rPr>
              <w:t xml:space="preserve">+ articles </w:t>
            </w:r>
            <w:r w:rsidR="00726D94">
              <w:rPr>
                <w:rFonts w:cstheme="minorHAnsi"/>
                <w:sz w:val="20"/>
                <w:szCs w:val="20"/>
              </w:rPr>
              <w:t xml:space="preserve">(including newspaper) </w:t>
            </w:r>
            <w:r w:rsidRPr="00726D94">
              <w:rPr>
                <w:rFonts w:cstheme="minorHAnsi"/>
                <w:sz w:val="20"/>
                <w:szCs w:val="20"/>
              </w:rPr>
              <w:t xml:space="preserve">and other books on Climate change </w:t>
            </w:r>
            <w:r w:rsidRPr="00726D94">
              <w:rPr>
                <w:rFonts w:cstheme="minorHAnsi"/>
                <w:sz w:val="20"/>
                <w:szCs w:val="20"/>
              </w:rPr>
              <w:br/>
            </w:r>
          </w:p>
        </w:tc>
        <w:tc>
          <w:tcPr>
            <w:tcW w:w="3402" w:type="dxa"/>
          </w:tcPr>
          <w:p w:rsidR="008053AC" w:rsidRPr="00726D94" w:rsidRDefault="008053AC" w:rsidP="00FE595F">
            <w:pPr>
              <w:rPr>
                <w:rFonts w:cstheme="minorHAnsi"/>
                <w:sz w:val="20"/>
                <w:szCs w:val="20"/>
              </w:rPr>
            </w:pPr>
          </w:p>
          <w:p w:rsidR="006E5D84" w:rsidRPr="00726D94" w:rsidRDefault="006E5D84" w:rsidP="00FE595F">
            <w:pPr>
              <w:jc w:val="center"/>
              <w:rPr>
                <w:rFonts w:cstheme="minorHAnsi"/>
                <w:noProof/>
                <w:sz w:val="20"/>
                <w:szCs w:val="20"/>
                <w:lang w:eastAsia="en-GB"/>
              </w:rPr>
            </w:pPr>
            <w:r w:rsidRPr="00726D94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58128645" wp14:editId="3EDEFDD2">
                  <wp:extent cx="1217007" cy="1631950"/>
                  <wp:effectExtent l="0" t="0" r="2540" b="635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41956" t="10992" r="23810" b="7391"/>
                          <a:stretch/>
                        </pic:blipFill>
                        <pic:spPr bwMode="auto">
                          <a:xfrm>
                            <a:off x="0" y="0"/>
                            <a:ext cx="1217375" cy="1632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E5D84" w:rsidRPr="00726D94" w:rsidRDefault="006E5D84" w:rsidP="00FE595F">
            <w:pPr>
              <w:jc w:val="center"/>
              <w:rPr>
                <w:rFonts w:cstheme="minorHAnsi"/>
                <w:noProof/>
                <w:sz w:val="20"/>
                <w:szCs w:val="20"/>
                <w:lang w:eastAsia="en-GB"/>
              </w:rPr>
            </w:pPr>
          </w:p>
          <w:p w:rsidR="008053AC" w:rsidRPr="00726D94" w:rsidRDefault="008053AC" w:rsidP="00726D94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26D94">
              <w:rPr>
                <w:rFonts w:cstheme="minorHAnsi"/>
                <w:noProof/>
                <w:sz w:val="20"/>
                <w:szCs w:val="20"/>
                <w:lang w:eastAsia="en-GB"/>
              </w:rPr>
              <w:t>Survivors</w:t>
            </w:r>
            <w:r w:rsidR="006E5D84" w:rsidRPr="00726D94">
              <w:rPr>
                <w:rFonts w:cstheme="minorHAnsi"/>
                <w:noProof/>
                <w:sz w:val="20"/>
                <w:szCs w:val="20"/>
                <w:lang w:eastAsia="en-GB"/>
              </w:rPr>
              <w:t>- David Long &amp; Kerry Hyndman</w:t>
            </w:r>
          </w:p>
        </w:tc>
        <w:tc>
          <w:tcPr>
            <w:tcW w:w="3969" w:type="dxa"/>
          </w:tcPr>
          <w:p w:rsidR="009A0512" w:rsidRPr="00726D94" w:rsidRDefault="008053AC" w:rsidP="005146A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26D94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9A0512" w:rsidRPr="00726D94" w:rsidRDefault="00726D94" w:rsidP="005146A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26D94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93056" behindDoc="0" locked="0" layoutInCell="1" allowOverlap="1" wp14:anchorId="3C787314" wp14:editId="73E3ADBD">
                  <wp:simplePos x="0" y="0"/>
                  <wp:positionH relativeFrom="column">
                    <wp:posOffset>541801</wp:posOffset>
                  </wp:positionH>
                  <wp:positionV relativeFrom="paragraph">
                    <wp:posOffset>14410</wp:posOffset>
                  </wp:positionV>
                  <wp:extent cx="1200150" cy="1500505"/>
                  <wp:effectExtent l="0" t="0" r="0" b="4445"/>
                  <wp:wrapSquare wrapText="bothSides"/>
                  <wp:docPr id="2" name="Picture 2" descr="https://images-na.ssl-images-amazon.com/images/I/61ebVYstDVL._SX398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s-na.ssl-images-amazon.com/images/I/61ebVYstDVL._SX398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50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A0512" w:rsidRPr="00726D94" w:rsidRDefault="009A0512" w:rsidP="005146A1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9A0512" w:rsidRPr="00726D94" w:rsidRDefault="009A0512" w:rsidP="005146A1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726D94" w:rsidRDefault="00726D94" w:rsidP="009A0512">
            <w:pPr>
              <w:rPr>
                <w:rFonts w:cstheme="minorHAnsi"/>
                <w:sz w:val="20"/>
                <w:szCs w:val="20"/>
              </w:rPr>
            </w:pPr>
          </w:p>
          <w:p w:rsidR="00726D94" w:rsidRDefault="00726D94" w:rsidP="009A0512">
            <w:pPr>
              <w:rPr>
                <w:rFonts w:cstheme="minorHAnsi"/>
                <w:sz w:val="20"/>
                <w:szCs w:val="20"/>
              </w:rPr>
            </w:pPr>
          </w:p>
          <w:p w:rsidR="00726D94" w:rsidRDefault="00726D94" w:rsidP="009A0512">
            <w:pPr>
              <w:rPr>
                <w:rFonts w:cstheme="minorHAnsi"/>
                <w:sz w:val="20"/>
                <w:szCs w:val="20"/>
              </w:rPr>
            </w:pPr>
          </w:p>
          <w:p w:rsidR="00726D94" w:rsidRDefault="00726D94" w:rsidP="009A0512">
            <w:pPr>
              <w:rPr>
                <w:rFonts w:cstheme="minorHAnsi"/>
                <w:sz w:val="20"/>
                <w:szCs w:val="20"/>
              </w:rPr>
            </w:pPr>
          </w:p>
          <w:p w:rsidR="008053AC" w:rsidRPr="00726D94" w:rsidRDefault="008053AC" w:rsidP="005146A1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9A0512" w:rsidRPr="00726D94" w:rsidRDefault="008053AC" w:rsidP="005146A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26D94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8053AC" w:rsidRPr="00726D94" w:rsidRDefault="008053AC" w:rsidP="005146A1">
            <w:pPr>
              <w:rPr>
                <w:rFonts w:cstheme="minorHAnsi"/>
                <w:sz w:val="20"/>
                <w:szCs w:val="20"/>
              </w:rPr>
            </w:pPr>
          </w:p>
          <w:p w:rsidR="008053AC" w:rsidRPr="00726D94" w:rsidRDefault="008053AC" w:rsidP="00FE595F">
            <w:pPr>
              <w:rPr>
                <w:rFonts w:cstheme="minorHAnsi"/>
                <w:sz w:val="20"/>
                <w:szCs w:val="20"/>
              </w:rPr>
            </w:pPr>
          </w:p>
          <w:p w:rsidR="008053AC" w:rsidRPr="00726D94" w:rsidRDefault="008053AC" w:rsidP="00E73D8C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9A0512" w:rsidRDefault="009A0512" w:rsidP="00726D94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26D94">
              <w:rPr>
                <w:rFonts w:cstheme="minorHAnsi"/>
                <w:sz w:val="20"/>
                <w:szCs w:val="20"/>
              </w:rPr>
              <w:t xml:space="preserve">Additional retellings </w:t>
            </w:r>
            <w:r w:rsidRPr="00726D94">
              <w:rPr>
                <w:rFonts w:cstheme="minorHAnsi"/>
                <w:sz w:val="20"/>
                <w:szCs w:val="20"/>
              </w:rPr>
              <w:br/>
              <w:t>of Greek Myths</w:t>
            </w:r>
          </w:p>
          <w:p w:rsidR="00726D94" w:rsidRDefault="00726D94" w:rsidP="00726D94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8053AC" w:rsidRPr="00726D94" w:rsidRDefault="00726D94" w:rsidP="00726D94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Extracts from Percy Jackson</w:t>
            </w:r>
          </w:p>
        </w:tc>
        <w:tc>
          <w:tcPr>
            <w:tcW w:w="2835" w:type="dxa"/>
          </w:tcPr>
          <w:p w:rsidR="008053AC" w:rsidRPr="00726D94" w:rsidRDefault="008370FE" w:rsidP="00834C17">
            <w:pPr>
              <w:rPr>
                <w:rFonts w:cstheme="minorHAnsi"/>
                <w:sz w:val="20"/>
                <w:szCs w:val="20"/>
              </w:rPr>
            </w:pPr>
            <w:r w:rsidRPr="00726D94">
              <w:rPr>
                <w:rFonts w:cstheme="minorHAnsi"/>
                <w:noProof/>
                <w:color w:val="FFFFFF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99172</wp:posOffset>
                  </wp:positionH>
                  <wp:positionV relativeFrom="paragraph">
                    <wp:posOffset>158931</wp:posOffset>
                  </wp:positionV>
                  <wp:extent cx="1439545" cy="1593850"/>
                  <wp:effectExtent l="0" t="0" r="8255" b="6350"/>
                  <wp:wrapNone/>
                  <wp:docPr id="16" name="Picture 1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59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0562E" w:rsidRPr="00726D94" w:rsidRDefault="0010562E" w:rsidP="00834C17">
            <w:pPr>
              <w:rPr>
                <w:rFonts w:cstheme="minorHAnsi"/>
                <w:sz w:val="20"/>
                <w:szCs w:val="20"/>
              </w:rPr>
            </w:pPr>
          </w:p>
          <w:p w:rsidR="00083070" w:rsidRPr="00726D94" w:rsidRDefault="00083070" w:rsidP="00834C17">
            <w:pPr>
              <w:rPr>
                <w:rFonts w:cstheme="minorHAnsi"/>
                <w:sz w:val="20"/>
                <w:szCs w:val="20"/>
              </w:rPr>
            </w:pPr>
          </w:p>
          <w:p w:rsidR="00083070" w:rsidRPr="00726D94" w:rsidRDefault="00083070" w:rsidP="00834C17">
            <w:pPr>
              <w:rPr>
                <w:rFonts w:cstheme="minorHAnsi"/>
                <w:sz w:val="20"/>
                <w:szCs w:val="20"/>
              </w:rPr>
            </w:pPr>
          </w:p>
          <w:p w:rsidR="008053AC" w:rsidRPr="00726D94" w:rsidRDefault="008053AC" w:rsidP="00FE595F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8370FE" w:rsidRPr="00726D94" w:rsidRDefault="008370FE" w:rsidP="00FE595F">
            <w:pPr>
              <w:rPr>
                <w:rFonts w:cstheme="minorHAnsi"/>
                <w:b/>
                <w:sz w:val="20"/>
                <w:szCs w:val="20"/>
              </w:rPr>
            </w:pPr>
          </w:p>
          <w:p w:rsidR="008370FE" w:rsidRPr="00726D94" w:rsidRDefault="008370FE" w:rsidP="00FE595F">
            <w:pPr>
              <w:rPr>
                <w:rFonts w:cstheme="minorHAnsi"/>
                <w:b/>
                <w:sz w:val="20"/>
                <w:szCs w:val="20"/>
              </w:rPr>
            </w:pPr>
          </w:p>
          <w:p w:rsidR="008370FE" w:rsidRDefault="008370FE" w:rsidP="00FE595F">
            <w:pPr>
              <w:rPr>
                <w:rFonts w:cstheme="minorHAnsi"/>
                <w:b/>
                <w:sz w:val="20"/>
                <w:szCs w:val="20"/>
              </w:rPr>
            </w:pPr>
          </w:p>
          <w:p w:rsidR="00726D94" w:rsidRDefault="00726D94" w:rsidP="00FE595F">
            <w:pPr>
              <w:rPr>
                <w:rFonts w:cstheme="minorHAnsi"/>
                <w:b/>
                <w:sz w:val="20"/>
                <w:szCs w:val="20"/>
              </w:rPr>
            </w:pPr>
          </w:p>
          <w:p w:rsidR="00726D94" w:rsidRPr="00726D94" w:rsidRDefault="00726D94" w:rsidP="00FE595F">
            <w:pPr>
              <w:rPr>
                <w:rFonts w:cstheme="minorHAnsi"/>
                <w:b/>
                <w:sz w:val="20"/>
                <w:szCs w:val="20"/>
              </w:rPr>
            </w:pPr>
          </w:p>
          <w:p w:rsidR="008370FE" w:rsidRDefault="008370FE" w:rsidP="00FE595F">
            <w:pPr>
              <w:rPr>
                <w:rFonts w:cstheme="minorHAnsi"/>
                <w:b/>
                <w:sz w:val="20"/>
                <w:szCs w:val="20"/>
              </w:rPr>
            </w:pPr>
          </w:p>
          <w:p w:rsidR="00726D94" w:rsidRDefault="00726D94" w:rsidP="00FE595F">
            <w:pPr>
              <w:rPr>
                <w:rFonts w:cstheme="minorHAnsi"/>
                <w:b/>
                <w:sz w:val="20"/>
                <w:szCs w:val="20"/>
              </w:rPr>
            </w:pPr>
          </w:p>
          <w:p w:rsidR="00726D94" w:rsidRPr="00726D94" w:rsidRDefault="00726D94" w:rsidP="00726D94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26D94">
              <w:rPr>
                <w:rFonts w:cstheme="minorHAnsi"/>
                <w:sz w:val="20"/>
                <w:szCs w:val="20"/>
              </w:rPr>
              <w:t>A first book of Animals- poetry book</w:t>
            </w:r>
          </w:p>
          <w:p w:rsidR="008370FE" w:rsidRPr="00726D94" w:rsidRDefault="008370FE" w:rsidP="00FE595F">
            <w:pPr>
              <w:rPr>
                <w:rFonts w:cstheme="minorHAnsi"/>
                <w:sz w:val="20"/>
                <w:szCs w:val="20"/>
              </w:rPr>
            </w:pPr>
          </w:p>
          <w:p w:rsidR="008053AC" w:rsidRPr="00726D94" w:rsidRDefault="008053AC" w:rsidP="00452409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26D94">
              <w:rPr>
                <w:rFonts w:cstheme="minorHAnsi"/>
                <w:b/>
                <w:sz w:val="20"/>
                <w:szCs w:val="20"/>
              </w:rPr>
              <w:t>+ Revision of past SAT reading papers &amp; techniques.</w:t>
            </w:r>
            <w:r w:rsidRPr="00726D94">
              <w:rPr>
                <w:rFonts w:cstheme="minorHAnsi"/>
                <w:b/>
                <w:sz w:val="20"/>
                <w:szCs w:val="20"/>
              </w:rPr>
              <w:br/>
            </w:r>
          </w:p>
        </w:tc>
        <w:tc>
          <w:tcPr>
            <w:tcW w:w="4252" w:type="dxa"/>
          </w:tcPr>
          <w:p w:rsidR="008053AC" w:rsidRPr="00726D94" w:rsidRDefault="00726D94" w:rsidP="00FE595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26D94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14560" behindDoc="0" locked="0" layoutInCell="1" allowOverlap="1" wp14:anchorId="0F1375B6">
                  <wp:simplePos x="0" y="0"/>
                  <wp:positionH relativeFrom="column">
                    <wp:posOffset>617513</wp:posOffset>
                  </wp:positionH>
                  <wp:positionV relativeFrom="paragraph">
                    <wp:posOffset>64330</wp:posOffset>
                  </wp:positionV>
                  <wp:extent cx="1260000" cy="1748378"/>
                  <wp:effectExtent l="0" t="0" r="0" b="4445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3" t="42523" r="78813" b="10048"/>
                          <a:stretch/>
                        </pic:blipFill>
                        <pic:spPr bwMode="auto">
                          <a:xfrm>
                            <a:off x="0" y="0"/>
                            <a:ext cx="1260000" cy="1748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8053AC" w:rsidRPr="00726D94">
              <w:rPr>
                <w:rFonts w:cstheme="minorHAnsi"/>
                <w:sz w:val="20"/>
                <w:szCs w:val="20"/>
              </w:rPr>
              <w:t xml:space="preserve">  </w:t>
            </w:r>
          </w:p>
          <w:p w:rsidR="008053AC" w:rsidRPr="00726D94" w:rsidRDefault="008053AC" w:rsidP="00FE595F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8370FE" w:rsidRPr="00726D94" w:rsidRDefault="008370FE" w:rsidP="008370FE">
            <w:pPr>
              <w:rPr>
                <w:rFonts w:cstheme="minorHAnsi"/>
                <w:sz w:val="20"/>
                <w:szCs w:val="20"/>
              </w:rPr>
            </w:pPr>
          </w:p>
          <w:p w:rsidR="008370FE" w:rsidRPr="00726D94" w:rsidRDefault="008370FE" w:rsidP="008370FE">
            <w:pPr>
              <w:rPr>
                <w:rFonts w:cstheme="minorHAnsi"/>
                <w:sz w:val="20"/>
                <w:szCs w:val="20"/>
              </w:rPr>
            </w:pPr>
          </w:p>
          <w:p w:rsidR="008370FE" w:rsidRPr="00726D94" w:rsidRDefault="008370FE" w:rsidP="008370FE">
            <w:pPr>
              <w:rPr>
                <w:rFonts w:cstheme="minorHAnsi"/>
                <w:sz w:val="20"/>
                <w:szCs w:val="20"/>
              </w:rPr>
            </w:pPr>
          </w:p>
          <w:p w:rsidR="008370FE" w:rsidRDefault="008370FE" w:rsidP="008370FE">
            <w:pPr>
              <w:rPr>
                <w:rFonts w:cstheme="minorHAnsi"/>
                <w:sz w:val="20"/>
                <w:szCs w:val="20"/>
              </w:rPr>
            </w:pPr>
          </w:p>
          <w:p w:rsidR="00726D94" w:rsidRDefault="00726D94" w:rsidP="008370FE">
            <w:pPr>
              <w:rPr>
                <w:rFonts w:cstheme="minorHAnsi"/>
                <w:sz w:val="20"/>
                <w:szCs w:val="20"/>
              </w:rPr>
            </w:pPr>
          </w:p>
          <w:p w:rsidR="00726D94" w:rsidRPr="00726D94" w:rsidRDefault="00726D94" w:rsidP="008370FE">
            <w:pPr>
              <w:rPr>
                <w:rFonts w:cstheme="minorHAnsi"/>
                <w:sz w:val="20"/>
                <w:szCs w:val="20"/>
              </w:rPr>
            </w:pPr>
          </w:p>
          <w:p w:rsidR="008370FE" w:rsidRPr="00726D94" w:rsidRDefault="008370FE" w:rsidP="008370FE">
            <w:pPr>
              <w:rPr>
                <w:rFonts w:cstheme="minorHAnsi"/>
                <w:sz w:val="20"/>
                <w:szCs w:val="20"/>
              </w:rPr>
            </w:pPr>
          </w:p>
          <w:p w:rsidR="008370FE" w:rsidRPr="00726D94" w:rsidRDefault="008370FE" w:rsidP="008370FE">
            <w:pPr>
              <w:rPr>
                <w:rFonts w:cstheme="minorHAnsi"/>
                <w:sz w:val="20"/>
                <w:szCs w:val="20"/>
              </w:rPr>
            </w:pPr>
          </w:p>
          <w:p w:rsidR="008370FE" w:rsidRDefault="008370FE" w:rsidP="008370FE">
            <w:pPr>
              <w:rPr>
                <w:rFonts w:cstheme="minorHAnsi"/>
                <w:sz w:val="20"/>
                <w:szCs w:val="20"/>
              </w:rPr>
            </w:pPr>
          </w:p>
          <w:p w:rsidR="00726D94" w:rsidRDefault="00726D94" w:rsidP="008370FE">
            <w:pPr>
              <w:rPr>
                <w:rFonts w:cstheme="minorHAnsi"/>
                <w:sz w:val="20"/>
                <w:szCs w:val="20"/>
              </w:rPr>
            </w:pPr>
          </w:p>
          <w:p w:rsidR="00726D94" w:rsidRDefault="00726D94" w:rsidP="00726D94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Dracula (Adapted version appropriate to age) </w:t>
            </w:r>
            <w:r>
              <w:rPr>
                <w:rFonts w:cstheme="minorHAnsi"/>
                <w:sz w:val="20"/>
                <w:szCs w:val="20"/>
              </w:rPr>
              <w:br/>
            </w:r>
          </w:p>
          <w:p w:rsidR="008053AC" w:rsidRPr="00726D94" w:rsidRDefault="00726D94" w:rsidP="00726D94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&amp; extracts from </w:t>
            </w:r>
            <w:r w:rsidR="008053AC" w:rsidRPr="00726D94">
              <w:rPr>
                <w:rFonts w:cstheme="minorHAnsi"/>
                <w:sz w:val="20"/>
                <w:szCs w:val="20"/>
              </w:rPr>
              <w:t>Pig Heart Boy – Malorie Blackman</w:t>
            </w:r>
          </w:p>
        </w:tc>
        <w:tc>
          <w:tcPr>
            <w:tcW w:w="4252" w:type="dxa"/>
          </w:tcPr>
          <w:p w:rsidR="008053AC" w:rsidRPr="00726D94" w:rsidRDefault="009D130B" w:rsidP="00726D94">
            <w:pPr>
              <w:jc w:val="center"/>
              <w:rPr>
                <w:rFonts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cstheme="minorHAnsi"/>
                <w:noProof/>
                <w:sz w:val="20"/>
                <w:szCs w:val="20"/>
                <w:lang w:eastAsia="en-GB"/>
              </w:rPr>
              <w:softHyphen/>
            </w:r>
            <w:r w:rsidR="00726D94">
              <w:rPr>
                <w:rFonts w:cstheme="minorHAnsi"/>
                <w:noProof/>
                <w:sz w:val="20"/>
                <w:szCs w:val="20"/>
                <w:lang w:eastAsia="en-GB"/>
              </w:rPr>
              <w:br/>
              <w:t>Curriculum reading &amp; real life exaples of job adverts, science explanations etc.</w:t>
            </w:r>
          </w:p>
        </w:tc>
      </w:tr>
    </w:tbl>
    <w:p w:rsidR="00DA2547" w:rsidRPr="00726D94" w:rsidRDefault="00DA2547" w:rsidP="00E80E8E">
      <w:pPr>
        <w:spacing w:after="0" w:line="240" w:lineRule="auto"/>
        <w:rPr>
          <w:rFonts w:eastAsia="Times New Roman" w:cstheme="minorHAnsi"/>
          <w:color w:val="0B0C0C"/>
          <w:sz w:val="20"/>
          <w:szCs w:val="20"/>
          <w:shd w:val="clear" w:color="auto" w:fill="FFFFFF"/>
          <w:lang w:eastAsia="en-GB"/>
        </w:rPr>
      </w:pPr>
    </w:p>
    <w:p w:rsidR="00E73D8C" w:rsidRPr="00726D94" w:rsidRDefault="00E73D8C" w:rsidP="00E73D8C">
      <w:pPr>
        <w:jc w:val="center"/>
        <w:rPr>
          <w:rFonts w:cstheme="minorHAnsi"/>
          <w:sz w:val="20"/>
          <w:szCs w:val="20"/>
        </w:rPr>
      </w:pPr>
    </w:p>
    <w:sectPr w:rsidR="00E73D8C" w:rsidRPr="00726D94" w:rsidSect="00726D94">
      <w:pgSz w:w="23814" w:h="16839" w:orient="landscape" w:code="8"/>
      <w:pgMar w:top="284" w:right="720" w:bottom="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897736"/>
    <w:multiLevelType w:val="multilevel"/>
    <w:tmpl w:val="46F0B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7C93A13"/>
    <w:multiLevelType w:val="multilevel"/>
    <w:tmpl w:val="5A0AB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3D8C"/>
    <w:rsid w:val="00083070"/>
    <w:rsid w:val="000B0E24"/>
    <w:rsid w:val="0010455E"/>
    <w:rsid w:val="0010562E"/>
    <w:rsid w:val="001C2226"/>
    <w:rsid w:val="00314AD6"/>
    <w:rsid w:val="00322B20"/>
    <w:rsid w:val="00371ED4"/>
    <w:rsid w:val="003852C2"/>
    <w:rsid w:val="003875B1"/>
    <w:rsid w:val="00400808"/>
    <w:rsid w:val="00407C31"/>
    <w:rsid w:val="0042005E"/>
    <w:rsid w:val="00452409"/>
    <w:rsid w:val="00462890"/>
    <w:rsid w:val="00497A4C"/>
    <w:rsid w:val="004A60B0"/>
    <w:rsid w:val="005146A1"/>
    <w:rsid w:val="00576BBC"/>
    <w:rsid w:val="005E2669"/>
    <w:rsid w:val="0065464D"/>
    <w:rsid w:val="00690B74"/>
    <w:rsid w:val="00690DCA"/>
    <w:rsid w:val="006B3587"/>
    <w:rsid w:val="006E5D84"/>
    <w:rsid w:val="00726D94"/>
    <w:rsid w:val="00737A25"/>
    <w:rsid w:val="00766B9D"/>
    <w:rsid w:val="0079611D"/>
    <w:rsid w:val="007C423E"/>
    <w:rsid w:val="008053AC"/>
    <w:rsid w:val="008158F5"/>
    <w:rsid w:val="00834C17"/>
    <w:rsid w:val="008370FE"/>
    <w:rsid w:val="00893B56"/>
    <w:rsid w:val="00903E07"/>
    <w:rsid w:val="00952C2D"/>
    <w:rsid w:val="00997D28"/>
    <w:rsid w:val="009A0512"/>
    <w:rsid w:val="009B6E4F"/>
    <w:rsid w:val="009D130B"/>
    <w:rsid w:val="00A64B56"/>
    <w:rsid w:val="00B50325"/>
    <w:rsid w:val="00B67F4E"/>
    <w:rsid w:val="00B842AF"/>
    <w:rsid w:val="00BF64BB"/>
    <w:rsid w:val="00C060F2"/>
    <w:rsid w:val="00C34C69"/>
    <w:rsid w:val="00C414DB"/>
    <w:rsid w:val="00CA4990"/>
    <w:rsid w:val="00D153DF"/>
    <w:rsid w:val="00D60FDC"/>
    <w:rsid w:val="00D95102"/>
    <w:rsid w:val="00DA2547"/>
    <w:rsid w:val="00E05A54"/>
    <w:rsid w:val="00E2780D"/>
    <w:rsid w:val="00E3427C"/>
    <w:rsid w:val="00E52937"/>
    <w:rsid w:val="00E73D8C"/>
    <w:rsid w:val="00E76C21"/>
    <w:rsid w:val="00E80E8E"/>
    <w:rsid w:val="00EB25F0"/>
    <w:rsid w:val="00EB62E9"/>
    <w:rsid w:val="00F131DE"/>
    <w:rsid w:val="00F81C29"/>
    <w:rsid w:val="00F8744D"/>
    <w:rsid w:val="00FA1838"/>
    <w:rsid w:val="00FE5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986C44"/>
  <w15:chartTrackingRefBased/>
  <w15:docId w15:val="{2B8F3F76-31CD-4ACA-B320-26E11E62C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73D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81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DA3D7A8C</Template>
  <TotalTime>150</TotalTime>
  <Pages>2</Pages>
  <Words>348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2328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Hould</dc:creator>
  <cp:keywords/>
  <dc:description/>
  <cp:lastModifiedBy>Sharon Gilchrist</cp:lastModifiedBy>
  <cp:revision>19</cp:revision>
  <cp:lastPrinted>2019-09-02T14:22:00Z</cp:lastPrinted>
  <dcterms:created xsi:type="dcterms:W3CDTF">2019-07-29T19:04:00Z</dcterms:created>
  <dcterms:modified xsi:type="dcterms:W3CDTF">2020-06-10T09:05:00Z</dcterms:modified>
</cp:coreProperties>
</file>