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D8C" w:rsidRPr="005146A1" w:rsidRDefault="00E73D8C" w:rsidP="005146A1">
      <w:pPr>
        <w:rPr>
          <w:sz w:val="28"/>
        </w:rPr>
      </w:pPr>
      <w:r w:rsidRPr="00E73D8C">
        <w:rPr>
          <w:sz w:val="28"/>
          <w:u w:val="single"/>
        </w:rPr>
        <w:t>Long Term Overview</w:t>
      </w:r>
      <w:r w:rsidR="00984B5A">
        <w:rPr>
          <w:sz w:val="28"/>
          <w:u w:val="single"/>
        </w:rPr>
        <w:t>: The Reading Journey for Year 5</w:t>
      </w:r>
      <w:r w:rsidR="005146A1">
        <w:rPr>
          <w:sz w:val="28"/>
        </w:rPr>
        <w:t xml:space="preserve">  </w:t>
      </w:r>
      <w:r w:rsidR="003F42A6">
        <w:rPr>
          <w:sz w:val="28"/>
        </w:rPr>
        <w:t>2020-21</w:t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Pr="00DA2547">
        <w:rPr>
          <w:color w:val="00B0F0"/>
          <w:sz w:val="24"/>
        </w:rPr>
        <w:t xml:space="preserve">Theme  </w:t>
      </w:r>
      <w:r w:rsidR="00D95102" w:rsidRPr="00DA2547">
        <w:rPr>
          <w:color w:val="00B0F0"/>
          <w:sz w:val="24"/>
        </w:rPr>
        <w:t xml:space="preserve">              </w:t>
      </w:r>
      <w:r w:rsidRPr="00DA2547">
        <w:rPr>
          <w:color w:val="00B0F0"/>
          <w:sz w:val="24"/>
        </w:rPr>
        <w:t xml:space="preserve"> </w:t>
      </w:r>
      <w:r w:rsidRPr="00DA2547">
        <w:rPr>
          <w:sz w:val="24"/>
        </w:rPr>
        <w:t xml:space="preserve">  </w:t>
      </w:r>
      <w:r w:rsidRPr="00DA2547">
        <w:rPr>
          <w:color w:val="00B050"/>
          <w:sz w:val="24"/>
        </w:rPr>
        <w:t>Genre</w:t>
      </w:r>
      <w:r w:rsidRPr="00DA2547">
        <w:rPr>
          <w:sz w:val="24"/>
        </w:rPr>
        <w:t xml:space="preserve">   </w:t>
      </w:r>
      <w:r w:rsidR="00D95102" w:rsidRPr="00DA2547">
        <w:rPr>
          <w:sz w:val="24"/>
        </w:rPr>
        <w:t xml:space="preserve">                     </w:t>
      </w:r>
      <w:r w:rsidRPr="00DA2547">
        <w:rPr>
          <w:color w:val="FF0000"/>
          <w:sz w:val="24"/>
        </w:rPr>
        <w:t>Author</w:t>
      </w:r>
      <w:r w:rsidR="00D95102" w:rsidRPr="00DA2547">
        <w:rPr>
          <w:color w:val="FF0000"/>
          <w:sz w:val="24"/>
        </w:rPr>
        <w:t xml:space="preserve">  </w:t>
      </w:r>
      <w:r w:rsidR="00D95102" w:rsidRPr="00DA2547">
        <w:rPr>
          <w:sz w:val="24"/>
        </w:rPr>
        <w:t xml:space="preserve">                    </w:t>
      </w:r>
      <w:r w:rsidR="00D95102" w:rsidRPr="00DA2547">
        <w:rPr>
          <w:color w:val="7030A0"/>
          <w:sz w:val="24"/>
        </w:rPr>
        <w:t>Cross Curricular</w:t>
      </w:r>
    </w:p>
    <w:tbl>
      <w:tblPr>
        <w:tblStyle w:val="TableGrid"/>
        <w:tblW w:w="23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7"/>
        <w:gridCol w:w="3555"/>
        <w:gridCol w:w="3839"/>
        <w:gridCol w:w="3555"/>
        <w:gridCol w:w="4124"/>
        <w:gridCol w:w="3839"/>
        <w:gridCol w:w="3839"/>
      </w:tblGrid>
      <w:tr w:rsidR="00F6171E" w:rsidTr="00345769">
        <w:trPr>
          <w:trHeight w:val="976"/>
        </w:trPr>
        <w:tc>
          <w:tcPr>
            <w:tcW w:w="427" w:type="dxa"/>
            <w:shd w:val="clear" w:color="auto" w:fill="CC99FF"/>
          </w:tcPr>
          <w:p w:rsidR="00F6171E" w:rsidRPr="00C060F2" w:rsidRDefault="00F6171E" w:rsidP="00F6171E">
            <w:pPr>
              <w:jc w:val="center"/>
              <w:rPr>
                <w:b/>
                <w:sz w:val="28"/>
              </w:rPr>
            </w:pPr>
          </w:p>
        </w:tc>
        <w:tc>
          <w:tcPr>
            <w:tcW w:w="3555" w:type="dxa"/>
            <w:shd w:val="clear" w:color="auto" w:fill="CC99FF"/>
          </w:tcPr>
          <w:p w:rsidR="00F6171E" w:rsidRDefault="00F6171E" w:rsidP="00F6171E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Autumn 1</w:t>
            </w:r>
          </w:p>
          <w:p w:rsidR="00F6171E" w:rsidRPr="0048442F" w:rsidRDefault="00F6171E" w:rsidP="00F6171E">
            <w:pPr>
              <w:jc w:val="center"/>
              <w:rPr>
                <w:sz w:val="28"/>
              </w:rPr>
            </w:pPr>
            <w:r w:rsidRPr="0048442F">
              <w:rPr>
                <w:sz w:val="28"/>
              </w:rPr>
              <w:t>7 weeks</w:t>
            </w:r>
          </w:p>
        </w:tc>
        <w:tc>
          <w:tcPr>
            <w:tcW w:w="3839" w:type="dxa"/>
            <w:shd w:val="clear" w:color="auto" w:fill="CC99FF"/>
          </w:tcPr>
          <w:p w:rsidR="00F6171E" w:rsidRDefault="00F6171E" w:rsidP="00F6171E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Autumn 2</w:t>
            </w:r>
          </w:p>
          <w:p w:rsidR="00F6171E" w:rsidRPr="00C060F2" w:rsidRDefault="00F6171E" w:rsidP="00F6171E">
            <w:pPr>
              <w:jc w:val="center"/>
              <w:rPr>
                <w:b/>
                <w:sz w:val="28"/>
              </w:rPr>
            </w:pPr>
            <w:r w:rsidRPr="003F42A6">
              <w:rPr>
                <w:sz w:val="28"/>
              </w:rPr>
              <w:t>7 weeks</w:t>
            </w:r>
            <w:r>
              <w:rPr>
                <w:b/>
                <w:sz w:val="28"/>
              </w:rPr>
              <w:t xml:space="preserve"> </w:t>
            </w:r>
            <w:r w:rsidR="0048442F">
              <w:rPr>
                <w:b/>
                <w:sz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555" w:type="dxa"/>
            <w:shd w:val="clear" w:color="auto" w:fill="CC99FF"/>
          </w:tcPr>
          <w:p w:rsidR="00F6171E" w:rsidRDefault="00F6171E" w:rsidP="00F6171E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Spring 1</w:t>
            </w:r>
          </w:p>
          <w:p w:rsidR="00F6171E" w:rsidRPr="0048442F" w:rsidRDefault="00F6171E" w:rsidP="00F6171E">
            <w:pPr>
              <w:jc w:val="center"/>
              <w:rPr>
                <w:sz w:val="28"/>
              </w:rPr>
            </w:pPr>
            <w:r w:rsidRPr="0048442F">
              <w:rPr>
                <w:sz w:val="28"/>
              </w:rPr>
              <w:t>6 weeks</w:t>
            </w:r>
          </w:p>
        </w:tc>
        <w:tc>
          <w:tcPr>
            <w:tcW w:w="4124" w:type="dxa"/>
            <w:shd w:val="clear" w:color="auto" w:fill="CC99FF"/>
          </w:tcPr>
          <w:p w:rsidR="00F6171E" w:rsidRDefault="00F6171E" w:rsidP="00F6171E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Spring 2</w:t>
            </w:r>
          </w:p>
          <w:p w:rsidR="00F6171E" w:rsidRPr="0048442F" w:rsidRDefault="00F6171E" w:rsidP="00F6171E">
            <w:pPr>
              <w:jc w:val="center"/>
              <w:rPr>
                <w:sz w:val="28"/>
              </w:rPr>
            </w:pPr>
            <w:r w:rsidRPr="0048442F">
              <w:rPr>
                <w:sz w:val="28"/>
              </w:rPr>
              <w:t>6 weeks</w:t>
            </w:r>
            <w:r w:rsidRPr="0048442F">
              <w:rPr>
                <w:sz w:val="28"/>
              </w:rPr>
              <w:br/>
            </w:r>
          </w:p>
        </w:tc>
        <w:tc>
          <w:tcPr>
            <w:tcW w:w="3839" w:type="dxa"/>
            <w:shd w:val="clear" w:color="auto" w:fill="CC99FF"/>
          </w:tcPr>
          <w:p w:rsidR="00F6171E" w:rsidRDefault="00F6171E" w:rsidP="00F6171E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 xml:space="preserve">Summer </w:t>
            </w:r>
            <w:r>
              <w:rPr>
                <w:b/>
                <w:sz w:val="28"/>
              </w:rPr>
              <w:t>1</w:t>
            </w:r>
          </w:p>
          <w:p w:rsidR="00F6171E" w:rsidRPr="0048442F" w:rsidRDefault="006B2FCC" w:rsidP="00F6171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F6171E" w:rsidRPr="0048442F">
              <w:rPr>
                <w:sz w:val="28"/>
              </w:rPr>
              <w:t xml:space="preserve"> weeks</w:t>
            </w:r>
            <w:r w:rsidR="00F6171E" w:rsidRPr="0048442F">
              <w:rPr>
                <w:sz w:val="28"/>
              </w:rPr>
              <w:br/>
            </w:r>
          </w:p>
        </w:tc>
        <w:tc>
          <w:tcPr>
            <w:tcW w:w="3839" w:type="dxa"/>
            <w:shd w:val="clear" w:color="auto" w:fill="CC99FF"/>
          </w:tcPr>
          <w:p w:rsidR="00F6171E" w:rsidRDefault="00F6171E" w:rsidP="00F6171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Summer 2</w:t>
            </w:r>
          </w:p>
          <w:p w:rsidR="00F6171E" w:rsidRPr="0048442F" w:rsidRDefault="00A24BD5" w:rsidP="00F6171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F6171E" w:rsidRPr="0048442F">
              <w:rPr>
                <w:sz w:val="28"/>
              </w:rPr>
              <w:t xml:space="preserve"> weeks </w:t>
            </w:r>
          </w:p>
          <w:p w:rsidR="00F6171E" w:rsidRPr="00C060F2" w:rsidRDefault="00F6171E" w:rsidP="00F6171E">
            <w:pPr>
              <w:jc w:val="center"/>
              <w:rPr>
                <w:b/>
                <w:sz w:val="28"/>
              </w:rPr>
            </w:pPr>
          </w:p>
        </w:tc>
      </w:tr>
      <w:tr w:rsidR="004F37FA" w:rsidTr="00345769">
        <w:trPr>
          <w:cantSplit/>
          <w:trHeight w:val="636"/>
        </w:trPr>
        <w:tc>
          <w:tcPr>
            <w:tcW w:w="427" w:type="dxa"/>
            <w:shd w:val="clear" w:color="auto" w:fill="F7CAAC" w:themeFill="accent2" w:themeFillTint="66"/>
            <w:textDirection w:val="btLr"/>
          </w:tcPr>
          <w:p w:rsidR="004F37FA" w:rsidRPr="00DA2547" w:rsidRDefault="004F37FA" w:rsidP="00C060F2">
            <w:pPr>
              <w:ind w:left="113" w:right="113"/>
              <w:jc w:val="center"/>
              <w:rPr>
                <w:b/>
                <w:color w:val="00B0F0"/>
                <w:sz w:val="24"/>
              </w:rPr>
            </w:pPr>
            <w:r w:rsidRPr="00AF647A">
              <w:rPr>
                <w:b/>
                <w:sz w:val="20"/>
              </w:rPr>
              <w:t>Theme</w:t>
            </w:r>
          </w:p>
        </w:tc>
        <w:tc>
          <w:tcPr>
            <w:tcW w:w="3555" w:type="dxa"/>
          </w:tcPr>
          <w:p w:rsidR="004F37FA" w:rsidRPr="0048442F" w:rsidRDefault="000018A9" w:rsidP="00A25779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Remembrance</w:t>
            </w:r>
          </w:p>
          <w:p w:rsidR="00810A91" w:rsidRPr="003F42A6" w:rsidRDefault="00810A91" w:rsidP="00A25779">
            <w:pPr>
              <w:jc w:val="center"/>
              <w:rPr>
                <w:color w:val="7030A0"/>
                <w:sz w:val="16"/>
                <w:szCs w:val="16"/>
              </w:rPr>
            </w:pPr>
            <w:r w:rsidRPr="0048442F">
              <w:rPr>
                <w:color w:val="7030A0"/>
                <w:sz w:val="28"/>
                <w:szCs w:val="28"/>
              </w:rPr>
              <w:t>World War 1</w:t>
            </w:r>
            <w:r w:rsidR="00A0074E">
              <w:rPr>
                <w:color w:val="7030A0"/>
                <w:sz w:val="28"/>
                <w:szCs w:val="28"/>
              </w:rPr>
              <w:t xml:space="preserve"> </w:t>
            </w:r>
            <w:r w:rsidRPr="0048442F">
              <w:rPr>
                <w:color w:val="7030A0"/>
                <w:sz w:val="28"/>
                <w:szCs w:val="28"/>
              </w:rPr>
              <w:t>(History)</w:t>
            </w:r>
          </w:p>
          <w:p w:rsidR="004F37FA" w:rsidRPr="0048442F" w:rsidRDefault="004F37FA" w:rsidP="00C060F2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3839" w:type="dxa"/>
          </w:tcPr>
          <w:p w:rsidR="004F37FA" w:rsidRPr="0048442F" w:rsidRDefault="004F37FA" w:rsidP="00A25779">
            <w:pPr>
              <w:jc w:val="center"/>
              <w:rPr>
                <w:color w:val="0070C0"/>
                <w:sz w:val="28"/>
                <w:szCs w:val="28"/>
              </w:rPr>
            </w:pPr>
            <w:r w:rsidRPr="0048442F">
              <w:rPr>
                <w:color w:val="0070C0"/>
                <w:sz w:val="28"/>
                <w:szCs w:val="28"/>
              </w:rPr>
              <w:t>Into the Unknown</w:t>
            </w:r>
            <w:r w:rsidR="00F6171E" w:rsidRPr="0048442F">
              <w:rPr>
                <w:color w:val="0070C0"/>
                <w:sz w:val="28"/>
                <w:szCs w:val="28"/>
              </w:rPr>
              <w:br/>
            </w:r>
            <w:r w:rsidR="00F6171E" w:rsidRPr="0048442F">
              <w:rPr>
                <w:color w:val="7030A0"/>
                <w:sz w:val="28"/>
                <w:szCs w:val="28"/>
              </w:rPr>
              <w:t>Earth &amp; Space (Science)</w:t>
            </w:r>
          </w:p>
          <w:p w:rsidR="004F37FA" w:rsidRPr="0048442F" w:rsidRDefault="004F37FA" w:rsidP="00C060F2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3555" w:type="dxa"/>
          </w:tcPr>
          <w:p w:rsidR="004F37FA" w:rsidRPr="0048442F" w:rsidRDefault="004F37FA" w:rsidP="00322188">
            <w:pPr>
              <w:jc w:val="center"/>
              <w:rPr>
                <w:color w:val="0070C0"/>
                <w:sz w:val="28"/>
                <w:szCs w:val="28"/>
              </w:rPr>
            </w:pPr>
            <w:r w:rsidRPr="0048442F">
              <w:rPr>
                <w:color w:val="0070C0"/>
                <w:sz w:val="28"/>
                <w:szCs w:val="28"/>
              </w:rPr>
              <w:t xml:space="preserve">Threats to the </w:t>
            </w:r>
            <w:r w:rsidR="000018A9">
              <w:rPr>
                <w:color w:val="0070C0"/>
                <w:sz w:val="28"/>
                <w:szCs w:val="28"/>
              </w:rPr>
              <w:t>N</w:t>
            </w:r>
            <w:r w:rsidRPr="0048442F">
              <w:rPr>
                <w:color w:val="0070C0"/>
                <w:sz w:val="28"/>
                <w:szCs w:val="28"/>
              </w:rPr>
              <w:t xml:space="preserve">atural </w:t>
            </w:r>
            <w:r w:rsidR="000018A9">
              <w:rPr>
                <w:color w:val="0070C0"/>
                <w:sz w:val="28"/>
                <w:szCs w:val="28"/>
              </w:rPr>
              <w:t>W</w:t>
            </w:r>
            <w:r w:rsidRPr="0048442F">
              <w:rPr>
                <w:color w:val="0070C0"/>
                <w:sz w:val="28"/>
                <w:szCs w:val="28"/>
              </w:rPr>
              <w:t xml:space="preserve">orld </w:t>
            </w:r>
          </w:p>
        </w:tc>
        <w:tc>
          <w:tcPr>
            <w:tcW w:w="4124" w:type="dxa"/>
          </w:tcPr>
          <w:p w:rsidR="004F37FA" w:rsidRPr="0048442F" w:rsidRDefault="007D4202" w:rsidP="00810A91">
            <w:pPr>
              <w:jc w:val="center"/>
              <w:rPr>
                <w:color w:val="0070C0"/>
                <w:sz w:val="28"/>
                <w:szCs w:val="28"/>
              </w:rPr>
            </w:pPr>
            <w:r w:rsidRPr="0048442F">
              <w:rPr>
                <w:color w:val="0070C0"/>
                <w:sz w:val="28"/>
                <w:szCs w:val="28"/>
              </w:rPr>
              <w:t>Survival</w:t>
            </w:r>
            <w:r w:rsidR="00DB6DF3" w:rsidRPr="0048442F">
              <w:rPr>
                <w:color w:val="0070C0"/>
                <w:sz w:val="28"/>
                <w:szCs w:val="28"/>
              </w:rPr>
              <w:br/>
            </w:r>
            <w:r w:rsidR="009B6168">
              <w:rPr>
                <w:color w:val="7030A0"/>
                <w:sz w:val="28"/>
                <w:szCs w:val="28"/>
              </w:rPr>
              <w:t>The Amazon</w:t>
            </w:r>
            <w:r w:rsidR="00810A91" w:rsidRPr="0048442F">
              <w:rPr>
                <w:color w:val="7030A0"/>
                <w:sz w:val="28"/>
                <w:szCs w:val="28"/>
              </w:rPr>
              <w:t xml:space="preserve"> (Geography)</w:t>
            </w:r>
          </w:p>
        </w:tc>
        <w:tc>
          <w:tcPr>
            <w:tcW w:w="3839" w:type="dxa"/>
          </w:tcPr>
          <w:p w:rsidR="004F37FA" w:rsidRPr="0048442F" w:rsidRDefault="00006C4C" w:rsidP="00A25779">
            <w:pPr>
              <w:jc w:val="center"/>
              <w:rPr>
                <w:color w:val="0070C0"/>
                <w:sz w:val="28"/>
                <w:szCs w:val="28"/>
              </w:rPr>
            </w:pPr>
            <w:r w:rsidRPr="0048442F">
              <w:rPr>
                <w:color w:val="0070C0"/>
                <w:sz w:val="28"/>
                <w:szCs w:val="28"/>
              </w:rPr>
              <w:t>Peril</w:t>
            </w:r>
          </w:p>
          <w:p w:rsidR="004F37FA" w:rsidRPr="0048442F" w:rsidRDefault="004F37FA" w:rsidP="00E73D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9" w:type="dxa"/>
          </w:tcPr>
          <w:p w:rsidR="002409E7" w:rsidRPr="0048442F" w:rsidRDefault="002409E7" w:rsidP="00A25779">
            <w:pPr>
              <w:jc w:val="center"/>
              <w:rPr>
                <w:color w:val="0070C0"/>
                <w:sz w:val="28"/>
                <w:szCs w:val="28"/>
              </w:rPr>
            </w:pPr>
            <w:r w:rsidRPr="0048442F">
              <w:rPr>
                <w:color w:val="0070C0"/>
                <w:sz w:val="28"/>
                <w:szCs w:val="28"/>
              </w:rPr>
              <w:t>Discovery</w:t>
            </w:r>
          </w:p>
          <w:p w:rsidR="004F37FA" w:rsidRPr="0048442F" w:rsidRDefault="004F37FA" w:rsidP="00A25779">
            <w:pPr>
              <w:jc w:val="center"/>
              <w:rPr>
                <w:color w:val="7030A0"/>
                <w:sz w:val="28"/>
                <w:szCs w:val="28"/>
              </w:rPr>
            </w:pPr>
            <w:r w:rsidRPr="0048442F">
              <w:rPr>
                <w:color w:val="7030A0"/>
                <w:sz w:val="28"/>
                <w:szCs w:val="28"/>
              </w:rPr>
              <w:t>The Ancient Egyptians</w:t>
            </w:r>
            <w:r w:rsidR="00A0074E">
              <w:rPr>
                <w:color w:val="7030A0"/>
                <w:sz w:val="28"/>
                <w:szCs w:val="28"/>
              </w:rPr>
              <w:t xml:space="preserve"> (History)</w:t>
            </w:r>
          </w:p>
          <w:p w:rsidR="004F37FA" w:rsidRPr="0048442F" w:rsidRDefault="004F37FA" w:rsidP="00E73D8C">
            <w:pPr>
              <w:jc w:val="center"/>
              <w:rPr>
                <w:sz w:val="28"/>
                <w:szCs w:val="28"/>
              </w:rPr>
            </w:pPr>
          </w:p>
        </w:tc>
      </w:tr>
      <w:tr w:rsidR="004F37FA" w:rsidRPr="00345769" w:rsidTr="00345769">
        <w:trPr>
          <w:cantSplit/>
          <w:trHeight w:val="636"/>
        </w:trPr>
        <w:tc>
          <w:tcPr>
            <w:tcW w:w="427" w:type="dxa"/>
            <w:shd w:val="clear" w:color="auto" w:fill="auto"/>
            <w:textDirection w:val="btLr"/>
          </w:tcPr>
          <w:p w:rsidR="004F37FA" w:rsidRPr="00345769" w:rsidRDefault="004F37FA" w:rsidP="004F37FA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4F37FA" w:rsidRPr="00345769" w:rsidRDefault="004F37FA" w:rsidP="004F37FA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55" w:type="dxa"/>
          </w:tcPr>
          <w:p w:rsidR="004F37FA" w:rsidRPr="0016548C" w:rsidRDefault="0016548C" w:rsidP="0016548C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</w:pPr>
            <w:r w:rsidRPr="0016548C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Narrative-flashback</w:t>
            </w:r>
          </w:p>
          <w:p w:rsidR="0016548C" w:rsidRPr="00345769" w:rsidRDefault="0016548C" w:rsidP="0016548C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>Poetry</w:t>
            </w:r>
          </w:p>
          <w:p w:rsidR="0016548C" w:rsidRPr="00345769" w:rsidRDefault="0016548C" w:rsidP="004F37F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</w:p>
        </w:tc>
        <w:tc>
          <w:tcPr>
            <w:tcW w:w="3839" w:type="dxa"/>
          </w:tcPr>
          <w:p w:rsidR="004F37FA" w:rsidRDefault="00810A91" w:rsidP="004F37F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</w:pP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</w:t>
            </w:r>
            <w:r w:rsidR="004F37FA"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arrative</w:t>
            </w: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: </w:t>
            </w:r>
            <w:r w:rsidR="00925CD5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description</w:t>
            </w:r>
          </w:p>
          <w:p w:rsidR="00E41FD5" w:rsidRPr="00345769" w:rsidRDefault="00E41FD5" w:rsidP="004F37F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  <w:highlight w:val="cyan"/>
              </w:rPr>
              <w:t>Explanatory: Space</w:t>
            </w:r>
            <w:r>
              <w:rPr>
                <w:rFonts w:cstheme="minorHAnsi"/>
                <w:sz w:val="20"/>
                <w:szCs w:val="20"/>
                <w:highlight w:val="cy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F37FA" w:rsidRPr="00345769" w:rsidRDefault="004F37FA" w:rsidP="00AB177C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</w:p>
        </w:tc>
        <w:tc>
          <w:tcPr>
            <w:tcW w:w="3555" w:type="dxa"/>
          </w:tcPr>
          <w:p w:rsidR="004F37FA" w:rsidRPr="00345769" w:rsidRDefault="00AB177C" w:rsidP="004F37F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Persuasion:</w:t>
            </w:r>
            <w:r w:rsidR="004F37FA"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</w:t>
            </w:r>
            <w:r w:rsidR="0024564C"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speech</w:t>
            </w:r>
            <w:r w:rsidR="004F37FA"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(plastic)</w:t>
            </w:r>
          </w:p>
          <w:p w:rsidR="004F37FA" w:rsidRPr="00345769" w:rsidRDefault="00F04245" w:rsidP="00AB177C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Page</w:t>
            </w:r>
            <w:r w:rsidR="00925CD5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in style of </w:t>
            </w:r>
            <w:r w:rsidR="00AB177C" w:rsidRPr="00430B50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</w:t>
            </w:r>
            <w:r w:rsidR="00322188" w:rsidRPr="00430B50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Wonder Gar</w:t>
            </w:r>
            <w:r w:rsidR="00AB177C" w:rsidRPr="00430B50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den </w:t>
            </w:r>
            <w:r w:rsidR="00430B50" w:rsidRPr="00430B50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on Great Barrier Reef</w:t>
            </w:r>
            <w:r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- mixed genre</w:t>
            </w:r>
          </w:p>
        </w:tc>
        <w:tc>
          <w:tcPr>
            <w:tcW w:w="4124" w:type="dxa"/>
          </w:tcPr>
          <w:p w:rsidR="004F37FA" w:rsidRPr="00345769" w:rsidRDefault="00AB177C" w:rsidP="004F37F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Narrative: adventure (</w:t>
            </w:r>
            <w:r w:rsidR="004F37FA"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chapter of the bo</w:t>
            </w:r>
            <w:r w:rsidR="004F37FA" w:rsidRPr="00925CD5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ok.</w:t>
            </w:r>
            <w:r w:rsidRPr="00925CD5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)</w:t>
            </w:r>
          </w:p>
          <w:p w:rsidR="004F37FA" w:rsidRPr="00925CD5" w:rsidRDefault="00AB177C" w:rsidP="00AB177C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  <w:r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NC report/ recount: </w:t>
            </w:r>
            <w:r w:rsidR="004F37FA"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fact file </w:t>
            </w:r>
            <w:r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including </w:t>
            </w:r>
            <w:r w:rsidR="007D4202"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mini </w:t>
            </w:r>
            <w:r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biography </w:t>
            </w:r>
            <w:r w:rsidR="004F37FA"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about the explorer Percy Fawcett</w:t>
            </w:r>
            <w:r w:rsidR="00A5442E"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</w:t>
            </w:r>
            <w:r w:rsidR="00430B50"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&amp; section on Amazon </w:t>
            </w:r>
            <w:proofErr w:type="spellStart"/>
            <w:r w:rsidR="00430B50" w:rsidRPr="00925CD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Reainforest</w:t>
            </w:r>
            <w:proofErr w:type="spellEnd"/>
          </w:p>
        </w:tc>
        <w:tc>
          <w:tcPr>
            <w:tcW w:w="3839" w:type="dxa"/>
          </w:tcPr>
          <w:p w:rsidR="004F37FA" w:rsidRPr="00345769" w:rsidRDefault="004F37FA" w:rsidP="004623A5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Adventure/ thriller </w:t>
            </w:r>
            <w:r w:rsidR="00AC593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linear-</w:t>
            </w: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</w:t>
            </w:r>
            <w:r w:rsidR="00005C61" w:rsidRPr="0034576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3839" w:type="dxa"/>
          </w:tcPr>
          <w:p w:rsidR="004F37FA" w:rsidRPr="00345769" w:rsidRDefault="009F38F1" w:rsidP="004F37F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</w:pP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Historical </w:t>
            </w:r>
            <w:r w:rsidR="00925CD5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narrative- </w:t>
            </w: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recount of discovery.</w:t>
            </w:r>
            <w:r w:rsidR="004F37FA"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br/>
            </w:r>
            <w:r w:rsidR="00AB177C"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Recount: </w:t>
            </w:r>
            <w:r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Newspaper</w:t>
            </w:r>
            <w:r w:rsidR="00C512E9" w:rsidRPr="00345769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article</w:t>
            </w:r>
          </w:p>
          <w:p w:rsidR="004F37FA" w:rsidRPr="00345769" w:rsidRDefault="004F37FA" w:rsidP="004F37FA">
            <w:pPr>
              <w:jc w:val="center"/>
              <w:rPr>
                <w:rFonts w:cstheme="minorHAnsi"/>
                <w:color w:val="7030A0"/>
                <w:sz w:val="20"/>
                <w:szCs w:val="20"/>
              </w:rPr>
            </w:pPr>
          </w:p>
        </w:tc>
      </w:tr>
      <w:tr w:rsidR="004F37FA" w:rsidRPr="00345769" w:rsidTr="00345769">
        <w:trPr>
          <w:cantSplit/>
          <w:trHeight w:val="1091"/>
        </w:trPr>
        <w:tc>
          <w:tcPr>
            <w:tcW w:w="427" w:type="dxa"/>
            <w:shd w:val="clear" w:color="auto" w:fill="4CEE5B"/>
            <w:textDirection w:val="btLr"/>
          </w:tcPr>
          <w:p w:rsidR="004F37FA" w:rsidRPr="00345769" w:rsidRDefault="004F37FA" w:rsidP="004F37FA">
            <w:pPr>
              <w:ind w:left="113" w:right="113"/>
              <w:jc w:val="center"/>
              <w:rPr>
                <w:rFonts w:cstheme="minorHAnsi"/>
                <w:b/>
                <w:noProof/>
                <w:sz w:val="20"/>
                <w:szCs w:val="20"/>
                <w:lang w:eastAsia="en-GB"/>
              </w:rPr>
            </w:pPr>
            <w:r w:rsidRPr="00345769">
              <w:rPr>
                <w:rFonts w:cstheme="minorHAnsi"/>
                <w:b/>
                <w:sz w:val="20"/>
                <w:szCs w:val="20"/>
              </w:rPr>
              <w:t>Writing Journey Text Driver</w:t>
            </w:r>
            <w:r w:rsidR="00EF3A7B">
              <w:rPr>
                <w:rFonts w:cstheme="minorHAnsi"/>
                <w:b/>
                <w:sz w:val="20"/>
                <w:szCs w:val="20"/>
              </w:rPr>
              <w:t>/s</w:t>
            </w:r>
            <w:r w:rsidRPr="00345769">
              <w:rPr>
                <w:rFonts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3555" w:type="dxa"/>
          </w:tcPr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6548C" w:rsidRDefault="0016548C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E44CEB" wp14:editId="0A67996F">
                  <wp:extent cx="2081406" cy="1165609"/>
                  <wp:effectExtent l="0" t="0" r="0" b="0"/>
                  <wp:docPr id="4" name="Picture 1" descr="https://film-english.com/wp-content/uploads/2012/12/the_piano_film_eng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m-english.com/wp-content/uploads/2012/12/the_piano_film_englis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5" r="15555"/>
                          <a:stretch/>
                        </pic:blipFill>
                        <pic:spPr bwMode="auto">
                          <a:xfrm>
                            <a:off x="0" y="0"/>
                            <a:ext cx="2143952" cy="12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3E53" w:rsidRPr="00345769">
              <w:rPr>
                <w:rFonts w:cstheme="minorHAnsi"/>
                <w:sz w:val="20"/>
                <w:szCs w:val="20"/>
              </w:rPr>
              <w:br/>
            </w:r>
            <w:r w:rsidR="00363E53" w:rsidRPr="00345769">
              <w:rPr>
                <w:rFonts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t>The Piano by Aidan Gibbons</w:t>
            </w:r>
          </w:p>
          <w:p w:rsidR="0016548C" w:rsidRDefault="0016548C" w:rsidP="0034576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363E53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War Poems – Flanders Field</w:t>
            </w:r>
          </w:p>
        </w:tc>
        <w:tc>
          <w:tcPr>
            <w:tcW w:w="3839" w:type="dxa"/>
          </w:tcPr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75FA9" w:rsidRDefault="00A60CA1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A8EEA" wp14:editId="1CF8B58C">
                  <wp:extent cx="1657350" cy="2265803"/>
                  <wp:effectExtent l="0" t="0" r="0" b="1270"/>
                  <wp:docPr id="1" name="Picture 1" descr="https://images-na.ssl-images-amazon.com/images/I/617nRMFHRqL._SX36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7nRMFHRqL._SX36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492" cy="227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C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FD39C31">
                  <wp:simplePos x="0" y="0"/>
                  <wp:positionH relativeFrom="column">
                    <wp:posOffset>479087</wp:posOffset>
                  </wp:positionH>
                  <wp:positionV relativeFrom="paragraph">
                    <wp:posOffset>104775</wp:posOffset>
                  </wp:positionV>
                  <wp:extent cx="1400175" cy="1674850"/>
                  <wp:effectExtent l="0" t="0" r="0" b="1905"/>
                  <wp:wrapNone/>
                  <wp:docPr id="3" name="Picture 3" descr="https://images-na.ssl-images-amazon.com/images/I/51Lr0-9W6xL._SX41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Lr0-9W6xL._SX41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5CD5" w:rsidRDefault="00925C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25CD5" w:rsidRDefault="00925C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25CD5" w:rsidRDefault="00925C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30777" w:rsidRPr="00345769" w:rsidRDefault="00925C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other </w:t>
            </w:r>
            <w:proofErr w:type="spellStart"/>
            <w:r>
              <w:rPr>
                <w:rFonts w:cstheme="minorHAnsi"/>
                <w:sz w:val="20"/>
                <w:szCs w:val="20"/>
              </w:rPr>
              <w:t>non fiction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texts.</w:t>
            </w:r>
          </w:p>
        </w:tc>
        <w:tc>
          <w:tcPr>
            <w:tcW w:w="3555" w:type="dxa"/>
          </w:tcPr>
          <w:p w:rsidR="004F37FA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-45378</wp:posOffset>
                  </wp:positionH>
                  <wp:positionV relativeFrom="paragraph">
                    <wp:posOffset>62230</wp:posOffset>
                  </wp:positionV>
                  <wp:extent cx="2195914" cy="1148861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t="27424" r="36386" b="16915"/>
                          <a:stretch/>
                        </pic:blipFill>
                        <pic:spPr bwMode="auto">
                          <a:xfrm>
                            <a:off x="0" y="0"/>
                            <a:ext cx="2195914" cy="114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D05BDD" w:rsidRPr="00345769" w:rsidRDefault="00D05BDD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Blue Planet Plastic awareness programme</w:t>
            </w:r>
          </w:p>
          <w:p w:rsidR="00D05BDD" w:rsidRPr="00345769" w:rsidRDefault="00DC6E38" w:rsidP="004F37FA">
            <w:pPr>
              <w:jc w:val="center"/>
              <w:rPr>
                <w:rStyle w:val="Hyperlink"/>
                <w:rFonts w:cstheme="minorHAnsi"/>
                <w:sz w:val="20"/>
                <w:szCs w:val="20"/>
              </w:rPr>
            </w:pPr>
            <w:hyperlink r:id="rId10" w:history="1">
              <w:r w:rsidR="00D05BDD" w:rsidRPr="00345769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https://www.youtube.com/watch?v=xLx4fVsYdTI</w:t>
              </w:r>
            </w:hyperlink>
          </w:p>
          <w:p w:rsidR="0096421D" w:rsidRPr="00345769" w:rsidRDefault="0096421D" w:rsidP="004F37FA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</w:p>
          <w:p w:rsidR="00012913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Style w:val="Hyperlink"/>
                <w:rFonts w:cstheme="minorHAnsi"/>
                <w:b/>
                <w:color w:val="auto"/>
                <w:sz w:val="20"/>
                <w:szCs w:val="20"/>
                <w:u w:val="none"/>
              </w:rPr>
              <w:t xml:space="preserve">+ </w:t>
            </w:r>
            <w:r w:rsidR="0096421D" w:rsidRPr="00345769">
              <w:rPr>
                <w:rStyle w:val="Hyperlink"/>
                <w:rFonts w:cstheme="minorHAnsi"/>
                <w:b/>
                <w:color w:val="auto"/>
                <w:sz w:val="20"/>
                <w:szCs w:val="20"/>
                <w:u w:val="none"/>
              </w:rPr>
              <w:t>Book of Greta Thunberg speeches.</w:t>
            </w:r>
            <w:r w:rsidR="00363E53" w:rsidRPr="00345769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br/>
              <w:t>………………………………….</w:t>
            </w:r>
          </w:p>
          <w:p w:rsidR="004F37FA" w:rsidRPr="00345769" w:rsidRDefault="00D05BDD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 xml:space="preserve"> </w:t>
            </w:r>
            <w:r w:rsidR="00012913" w:rsidRPr="00345769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6FDBCCB8" wp14:editId="5E4992B9">
                  <wp:extent cx="1489557" cy="1800000"/>
                  <wp:effectExtent l="0" t="0" r="0" b="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13" w:rsidRPr="00345769" w:rsidRDefault="00012913" w:rsidP="000129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12913" w:rsidRPr="00345769" w:rsidRDefault="00012913" w:rsidP="00FC78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Wonder Garden</w:t>
            </w:r>
          </w:p>
        </w:tc>
        <w:tc>
          <w:tcPr>
            <w:tcW w:w="4124" w:type="dxa"/>
          </w:tcPr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7F0ECE47" wp14:editId="760C84C8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103505</wp:posOffset>
                  </wp:positionV>
                  <wp:extent cx="1196924" cy="1800000"/>
                  <wp:effectExtent l="0" t="0" r="381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3" t="32245" r="58932" b="18689"/>
                          <a:stretch/>
                        </pic:blipFill>
                        <pic:spPr bwMode="auto">
                          <a:xfrm>
                            <a:off x="0" y="0"/>
                            <a:ext cx="119692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E5D8C" w:rsidRPr="00345769" w:rsidRDefault="001E5D8C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E5D8C" w:rsidRPr="00345769" w:rsidRDefault="001E5D8C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63E53" w:rsidRPr="00345769" w:rsidRDefault="004F37FA" w:rsidP="00513D4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 xml:space="preserve">The Explorer- Katherine </w:t>
            </w:r>
            <w:proofErr w:type="spellStart"/>
            <w:r w:rsidRPr="00345769">
              <w:rPr>
                <w:rFonts w:cstheme="minorHAnsi"/>
                <w:sz w:val="20"/>
                <w:szCs w:val="20"/>
              </w:rPr>
              <w:t>Rundell</w:t>
            </w:r>
            <w:proofErr w:type="spellEnd"/>
          </w:p>
          <w:p w:rsidR="004F37FA" w:rsidRPr="00345769" w:rsidRDefault="00363E53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:rsidR="001E5D8C" w:rsidRPr="00345769" w:rsidRDefault="00012913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1385A39" wp14:editId="69E9DFD9">
                  <wp:extent cx="1326995" cy="1670611"/>
                  <wp:effectExtent l="0" t="0" r="698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762" t="40879" r="59540" b="19494"/>
                          <a:stretch/>
                        </pic:blipFill>
                        <pic:spPr bwMode="auto">
                          <a:xfrm>
                            <a:off x="0" y="0"/>
                            <a:ext cx="1331459" cy="167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5D8C" w:rsidRPr="00345769" w:rsidRDefault="00012913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The Quest for Z: The True Story of Explorer Percy Fawcett and a Lost City in the Amazon</w:t>
            </w:r>
            <w:r w:rsidRPr="00345769">
              <w:rPr>
                <w:rFonts w:cstheme="minorHAnsi"/>
                <w:sz w:val="20"/>
                <w:szCs w:val="20"/>
              </w:rPr>
              <w:br/>
              <w:t xml:space="preserve">+ clips from </w:t>
            </w:r>
            <w:proofErr w:type="spellStart"/>
            <w:r w:rsidRPr="00345769">
              <w:rPr>
                <w:rFonts w:cstheme="minorHAnsi"/>
                <w:sz w:val="20"/>
                <w:szCs w:val="20"/>
              </w:rPr>
              <w:t>filmLost</w:t>
            </w:r>
            <w:proofErr w:type="spellEnd"/>
            <w:r w:rsidRPr="0034576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45769">
              <w:rPr>
                <w:rFonts w:cstheme="minorHAnsi"/>
                <w:sz w:val="20"/>
                <w:szCs w:val="20"/>
              </w:rPr>
              <w:t>Cityof</w:t>
            </w:r>
            <w:proofErr w:type="spellEnd"/>
            <w:r w:rsidRPr="00345769">
              <w:rPr>
                <w:rFonts w:cstheme="minorHAnsi"/>
                <w:sz w:val="20"/>
                <w:szCs w:val="20"/>
              </w:rPr>
              <w:t xml:space="preserve"> Z</w:t>
            </w:r>
          </w:p>
        </w:tc>
        <w:tc>
          <w:tcPr>
            <w:tcW w:w="3839" w:type="dxa"/>
          </w:tcPr>
          <w:p w:rsidR="001E5D8C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2E1E3C8B" wp14:editId="5905601C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163830</wp:posOffset>
                  </wp:positionV>
                  <wp:extent cx="1600200" cy="1209675"/>
                  <wp:effectExtent l="0" t="0" r="0" b="9525"/>
                  <wp:wrapTopAndBottom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7" t="42562" r="56386" b="26555"/>
                          <a:stretch/>
                        </pic:blipFill>
                        <pic:spPr bwMode="auto"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5D8C" w:rsidRPr="00345769" w:rsidRDefault="001E5D8C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345769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#</w:t>
            </w:r>
            <w:r>
              <w:rPr>
                <w:rFonts w:cstheme="minorHAnsi"/>
                <w:sz w:val="20"/>
                <w:szCs w:val="20"/>
              </w:rPr>
              <w:t>Ju</w:t>
            </w:r>
            <w:r w:rsidR="004F37FA" w:rsidRPr="00345769">
              <w:rPr>
                <w:rFonts w:cstheme="minorHAnsi"/>
                <w:sz w:val="20"/>
                <w:szCs w:val="20"/>
              </w:rPr>
              <w:t xml:space="preserve">rassic Park </w:t>
            </w:r>
            <w:r w:rsidR="00005C61" w:rsidRPr="00345769">
              <w:rPr>
                <w:rFonts w:cstheme="minorHAnsi"/>
                <w:sz w:val="20"/>
                <w:szCs w:val="20"/>
              </w:rPr>
              <w:t>–Book &amp; film clips</w:t>
            </w:r>
          </w:p>
          <w:p w:rsidR="00005C61" w:rsidRPr="00345769" w:rsidRDefault="00005C61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05C61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31114</wp:posOffset>
                  </wp:positionV>
                  <wp:extent cx="1484944" cy="1971675"/>
                  <wp:effectExtent l="0" t="0" r="127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" t="9094" r="67779" b="24467"/>
                          <a:stretch/>
                        </pic:blipFill>
                        <pic:spPr bwMode="auto">
                          <a:xfrm>
                            <a:off x="0" y="0"/>
                            <a:ext cx="1489780" cy="197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5C61" w:rsidRPr="00345769" w:rsidRDefault="00005C61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05C61" w:rsidRPr="00345769" w:rsidRDefault="00005C61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Default="00A24B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Pr="00345769" w:rsidRDefault="00925CD5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oftHyphen/>
            </w:r>
            <w:r w:rsidR="00345769">
              <w:rPr>
                <w:rFonts w:cstheme="minorHAnsi"/>
                <w:sz w:val="20"/>
                <w:szCs w:val="20"/>
              </w:rPr>
              <w:t>The Lost World- Arthur Conan Doyle</w:t>
            </w:r>
          </w:p>
        </w:tc>
        <w:tc>
          <w:tcPr>
            <w:tcW w:w="3839" w:type="dxa"/>
          </w:tcPr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2342" w:rsidRPr="00345769" w:rsidRDefault="00202342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27AC60" wp14:editId="1A7A9DC2">
                  <wp:extent cx="1734597" cy="1676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724" t="34591" r="55658" b="23085"/>
                          <a:stretch/>
                        </pic:blipFill>
                        <pic:spPr bwMode="auto">
                          <a:xfrm>
                            <a:off x="0" y="0"/>
                            <a:ext cx="1751421" cy="169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 xml:space="preserve"> </w:t>
            </w:r>
            <w:r w:rsidR="00202342" w:rsidRPr="00345769">
              <w:rPr>
                <w:rFonts w:cstheme="minorHAnsi"/>
                <w:sz w:val="20"/>
                <w:szCs w:val="20"/>
              </w:rPr>
              <w:t xml:space="preserve">Egyptology: Search for the Tomb of Osiris (Ology Series). </w:t>
            </w:r>
          </w:p>
          <w:p w:rsidR="00202342" w:rsidRPr="00345769" w:rsidRDefault="00202342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2342" w:rsidRPr="00345769" w:rsidRDefault="00202342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2342" w:rsidRPr="00345769" w:rsidRDefault="00202342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F37FA" w:rsidRPr="00345769" w:rsidTr="00345769">
        <w:trPr>
          <w:cantSplit/>
        </w:trPr>
        <w:tc>
          <w:tcPr>
            <w:tcW w:w="427" w:type="dxa"/>
            <w:shd w:val="clear" w:color="auto" w:fill="FFFF00"/>
            <w:textDirection w:val="btLr"/>
          </w:tcPr>
          <w:p w:rsidR="004F37FA" w:rsidRPr="00345769" w:rsidRDefault="00810A91" w:rsidP="004F37FA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45769">
              <w:rPr>
                <w:rFonts w:cstheme="minorHAnsi"/>
                <w:b/>
                <w:sz w:val="20"/>
                <w:szCs w:val="20"/>
              </w:rPr>
              <w:t xml:space="preserve">Additional </w:t>
            </w:r>
            <w:r w:rsidR="00EF3A7B">
              <w:rPr>
                <w:rFonts w:cstheme="minorHAnsi"/>
                <w:b/>
                <w:sz w:val="20"/>
                <w:szCs w:val="20"/>
              </w:rPr>
              <w:t>key b</w:t>
            </w:r>
            <w:r w:rsidRPr="00345769">
              <w:rPr>
                <w:rFonts w:cstheme="minorHAnsi"/>
                <w:b/>
                <w:sz w:val="20"/>
                <w:szCs w:val="20"/>
              </w:rPr>
              <w:t>ooks to use in reading journey</w:t>
            </w:r>
          </w:p>
        </w:tc>
        <w:tc>
          <w:tcPr>
            <w:tcW w:w="3555" w:type="dxa"/>
          </w:tcPr>
          <w:p w:rsidR="00345769" w:rsidRDefault="0016548C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229794AA" wp14:editId="2C2EFAAD">
                  <wp:simplePos x="0" y="0"/>
                  <wp:positionH relativeFrom="column">
                    <wp:posOffset>367588</wp:posOffset>
                  </wp:positionH>
                  <wp:positionV relativeFrom="paragraph">
                    <wp:posOffset>158750</wp:posOffset>
                  </wp:positionV>
                  <wp:extent cx="1458595" cy="2213610"/>
                  <wp:effectExtent l="0" t="0" r="8255" b="0"/>
                  <wp:wrapTopAndBottom/>
                  <wp:docPr id="7" name="Picture 7" descr="Image result for private peacef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private peacef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5769" w:rsidRDefault="00345769" w:rsidP="0034576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16548C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Private Peaceful –Michael Morpurgo</w:t>
            </w:r>
          </w:p>
          <w:p w:rsidR="00345769" w:rsidRDefault="00345769" w:rsidP="0034576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B1A8D" w:rsidRDefault="00345769" w:rsidP="001E5D8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&amp; extracts from other related books.</w:t>
            </w:r>
          </w:p>
          <w:p w:rsidR="00345769" w:rsidRDefault="00345769" w:rsidP="001E5D8C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 War poems</w:t>
            </w:r>
          </w:p>
          <w:p w:rsidR="0056717F" w:rsidRPr="00345769" w:rsidRDefault="0056717F" w:rsidP="00AB1A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39" w:type="dxa"/>
          </w:tcPr>
          <w:p w:rsidR="004F37FA" w:rsidRPr="00345769" w:rsidRDefault="00A24BD5" w:rsidP="004F37FA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FC6D06F">
                  <wp:simplePos x="0" y="0"/>
                  <wp:positionH relativeFrom="column">
                    <wp:posOffset>421881</wp:posOffset>
                  </wp:positionH>
                  <wp:positionV relativeFrom="paragraph">
                    <wp:posOffset>118745</wp:posOffset>
                  </wp:positionV>
                  <wp:extent cx="1457325" cy="1954853"/>
                  <wp:effectExtent l="0" t="0" r="0" b="7620"/>
                  <wp:wrapNone/>
                  <wp:docPr id="5" name="Picture 5" descr="https://images-na.ssl-images-amazon.com/images/I/51PsXEf6jnL._SX37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PsXEf6jnL._SX37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5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rPr>
                <w:rFonts w:cstheme="minorHAnsi"/>
                <w:sz w:val="20"/>
                <w:szCs w:val="20"/>
              </w:rPr>
            </w:pPr>
          </w:p>
          <w:p w:rsidR="00B75FA9" w:rsidRPr="00345769" w:rsidRDefault="00B75FA9" w:rsidP="004F37FA">
            <w:pPr>
              <w:rPr>
                <w:rFonts w:cstheme="minorHAnsi"/>
                <w:sz w:val="20"/>
                <w:szCs w:val="20"/>
              </w:rPr>
            </w:pPr>
          </w:p>
          <w:p w:rsidR="00B75FA9" w:rsidRDefault="00B75FA9" w:rsidP="004F37FA">
            <w:pPr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rPr>
                <w:rFonts w:cstheme="minorHAnsi"/>
                <w:sz w:val="20"/>
                <w:szCs w:val="20"/>
              </w:rPr>
            </w:pPr>
          </w:p>
          <w:p w:rsidR="00B75FA9" w:rsidRPr="00345769" w:rsidRDefault="00B75FA9" w:rsidP="004F37FA">
            <w:pPr>
              <w:rPr>
                <w:rFonts w:cstheme="minorHAnsi"/>
                <w:sz w:val="20"/>
                <w:szCs w:val="20"/>
              </w:rPr>
            </w:pPr>
          </w:p>
          <w:p w:rsidR="00B75FA9" w:rsidRDefault="00B75FA9" w:rsidP="00B75FA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24BD5" w:rsidRPr="00345769" w:rsidRDefault="00A24BD5" w:rsidP="00B75FA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Starry Messenger- Peter Sis</w:t>
            </w:r>
          </w:p>
        </w:tc>
        <w:tc>
          <w:tcPr>
            <w:tcW w:w="3555" w:type="dxa"/>
          </w:tcPr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12913" w:rsidRPr="00345769" w:rsidRDefault="00925CD5" w:rsidP="000129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A16593" wp14:editId="1CBC74E2">
                  <wp:extent cx="1204096" cy="1800000"/>
                  <wp:effectExtent l="0" t="0" r="0" b="0"/>
                  <wp:docPr id="2" name="Picture 1" descr="C:\Users\sharon.gilchrist.SCH2106\AppData\Local\Microsoft\Windows\INetCache\Content.MSO\3E9221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on.gilchrist.SCH2106\AppData\Local\Microsoft\Windows\INetCache\Content.MSO\3E9221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13" w:rsidRPr="00345769" w:rsidRDefault="00925CD5" w:rsidP="000129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br/>
              <w:t xml:space="preserve">Greta’s Story. The schoolgirl who went on strike to save the plane- 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925CD5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Valentina </w:t>
            </w:r>
            <w:proofErr w:type="spellStart"/>
            <w:r w:rsidRPr="00925CD5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Camerin</w:t>
            </w:r>
            <w:proofErr w:type="spellEnd"/>
          </w:p>
          <w:p w:rsidR="00012913" w:rsidRPr="00345769" w:rsidRDefault="00012913" w:rsidP="000129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Pr="00345769" w:rsidRDefault="00925CD5" w:rsidP="000129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 picture book</w:t>
            </w:r>
          </w:p>
          <w:p w:rsidR="00012913" w:rsidRPr="00345769" w:rsidRDefault="00012913" w:rsidP="000129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34576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</w:tcPr>
          <w:p w:rsidR="004F37FA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7DD1055A" wp14:editId="56C74475">
                  <wp:simplePos x="0" y="0"/>
                  <wp:positionH relativeFrom="column">
                    <wp:posOffset>442350</wp:posOffset>
                  </wp:positionH>
                  <wp:positionV relativeFrom="paragraph">
                    <wp:posOffset>121431</wp:posOffset>
                  </wp:positionV>
                  <wp:extent cx="1440000" cy="1720880"/>
                  <wp:effectExtent l="19050" t="19050" r="27305" b="127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9" t="32106" r="56583" b="18882"/>
                          <a:stretch/>
                        </pic:blipFill>
                        <pic:spPr bwMode="auto">
                          <a:xfrm>
                            <a:off x="0" y="0"/>
                            <a:ext cx="1440000" cy="1720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34576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Survivors-David Long &amp; Kerry Hyndman</w:t>
            </w:r>
          </w:p>
        </w:tc>
        <w:tc>
          <w:tcPr>
            <w:tcW w:w="3839" w:type="dxa"/>
          </w:tcPr>
          <w:p w:rsidR="004F37FA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023B5A61">
                  <wp:simplePos x="0" y="0"/>
                  <wp:positionH relativeFrom="column">
                    <wp:posOffset>584981</wp:posOffset>
                  </wp:positionH>
                  <wp:positionV relativeFrom="paragraph">
                    <wp:posOffset>123532</wp:posOffset>
                  </wp:positionV>
                  <wp:extent cx="1159526" cy="1800000"/>
                  <wp:effectExtent l="0" t="0" r="254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26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12913" w:rsidRPr="00345769" w:rsidRDefault="00DB6DF3" w:rsidP="000129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Running on the Roof of the World</w:t>
            </w:r>
            <w:r w:rsidRPr="00345769">
              <w:rPr>
                <w:rFonts w:cstheme="minorHAnsi"/>
                <w:sz w:val="20"/>
                <w:szCs w:val="20"/>
              </w:rPr>
              <w:br/>
            </w:r>
          </w:p>
          <w:p w:rsidR="00012913" w:rsidRPr="00345769" w:rsidRDefault="00012913" w:rsidP="000129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12913" w:rsidRPr="00345769" w:rsidRDefault="00012913" w:rsidP="000129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sz w:val="20"/>
                <w:szCs w:val="20"/>
              </w:rPr>
              <w:t>Extracts (from Jaws</w:t>
            </w:r>
            <w:r w:rsidR="00345769">
              <w:rPr>
                <w:rFonts w:cstheme="minorHAnsi"/>
                <w:sz w:val="20"/>
                <w:szCs w:val="20"/>
              </w:rPr>
              <w:t>-</w:t>
            </w:r>
            <w:r w:rsidR="00345769" w:rsidRPr="00345769">
              <w:rPr>
                <w:rFonts w:cstheme="minorHAnsi"/>
                <w:sz w:val="20"/>
                <w:szCs w:val="20"/>
              </w:rPr>
              <w:t xml:space="preserve"> adapted</w:t>
            </w:r>
            <w:r w:rsidR="00345769">
              <w:rPr>
                <w:rFonts w:cstheme="minorHAnsi"/>
                <w:sz w:val="20"/>
                <w:szCs w:val="20"/>
              </w:rPr>
              <w:t xml:space="preserve"> for age</w:t>
            </w:r>
            <w:r w:rsidR="00345769" w:rsidRPr="00345769">
              <w:rPr>
                <w:rFonts w:cstheme="minorHAnsi"/>
                <w:sz w:val="20"/>
                <w:szCs w:val="20"/>
              </w:rPr>
              <w:t xml:space="preserve">)  </w:t>
            </w:r>
          </w:p>
          <w:p w:rsidR="00DB6DF3" w:rsidRPr="00345769" w:rsidRDefault="00DB6DF3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45769" w:rsidRPr="00345769" w:rsidRDefault="00345769" w:rsidP="0034576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+ </w:t>
            </w:r>
            <w:r w:rsidR="004F37FA" w:rsidRPr="00345769">
              <w:rPr>
                <w:rFonts w:cstheme="minorHAnsi"/>
                <w:b/>
                <w:sz w:val="20"/>
                <w:szCs w:val="20"/>
              </w:rPr>
              <w:t>Revision (including non-fiction)</w:t>
            </w:r>
          </w:p>
        </w:tc>
        <w:tc>
          <w:tcPr>
            <w:tcW w:w="3839" w:type="dxa"/>
          </w:tcPr>
          <w:p w:rsidR="004F37FA" w:rsidRPr="00345769" w:rsidRDefault="00345769" w:rsidP="004F3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576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125926</wp:posOffset>
                  </wp:positionV>
                  <wp:extent cx="1171477" cy="18000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6" t="29102" r="57045" b="10824"/>
                          <a:stretch/>
                        </pic:blipFill>
                        <pic:spPr bwMode="auto">
                          <a:xfrm>
                            <a:off x="0" y="0"/>
                            <a:ext cx="117147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2342" w:rsidRPr="00345769" w:rsidRDefault="00202342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202342">
            <w:pPr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4F37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37FA" w:rsidRPr="00345769" w:rsidRDefault="004F37FA" w:rsidP="00202342">
            <w:pPr>
              <w:rPr>
                <w:rFonts w:cstheme="minorHAnsi"/>
                <w:sz w:val="20"/>
                <w:szCs w:val="20"/>
              </w:rPr>
            </w:pPr>
          </w:p>
          <w:p w:rsidR="00D51652" w:rsidRPr="00345769" w:rsidRDefault="00D51652" w:rsidP="00202342">
            <w:pPr>
              <w:rPr>
                <w:rFonts w:cstheme="minorHAnsi"/>
                <w:sz w:val="20"/>
                <w:szCs w:val="20"/>
              </w:rPr>
            </w:pPr>
          </w:p>
          <w:p w:rsidR="00202342" w:rsidRPr="00345769" w:rsidRDefault="00202342" w:rsidP="00202342">
            <w:pPr>
              <w:rPr>
                <w:rFonts w:cstheme="minorHAnsi"/>
                <w:sz w:val="20"/>
                <w:szCs w:val="20"/>
              </w:rPr>
            </w:pPr>
          </w:p>
          <w:p w:rsidR="00202342" w:rsidRDefault="00202342" w:rsidP="00202342">
            <w:pPr>
              <w:pStyle w:val="font6"/>
              <w:spacing w:before="0" w:beforeAutospacing="0" w:after="0" w:afterAutospacing="0"/>
              <w:jc w:val="center"/>
              <w:textAlignment w:val="baseline"/>
              <w:rPr>
                <w:rStyle w:val="Emphasis"/>
                <w:rFonts w:asciiTheme="minorHAnsi" w:hAnsiTheme="minorHAnsi" w:cstheme="minorHAns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 w:rsidRPr="00345769">
              <w:rPr>
                <w:rStyle w:val="Emphasis"/>
                <w:rFonts w:asciiTheme="minorHAnsi" w:hAnsiTheme="minorHAnsi" w:cstheme="minorHAnsi"/>
                <w:i w:val="0"/>
                <w:iCs w:val="0"/>
                <w:sz w:val="20"/>
                <w:szCs w:val="20"/>
                <w:bdr w:val="none" w:sz="0" w:space="0" w:color="auto" w:frame="1"/>
              </w:rPr>
              <w:t>The Story of Tutankhamun</w:t>
            </w:r>
          </w:p>
          <w:p w:rsidR="00AB177C" w:rsidRDefault="00202342" w:rsidP="00202342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Emphasis"/>
                <w:rFonts w:asciiTheme="minorHAnsi" w:hAnsiTheme="minorHAnsi" w:cstheme="minorHAns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 w:rsidRPr="00345769">
              <w:rPr>
                <w:rStyle w:val="Emphasis"/>
                <w:rFonts w:asciiTheme="minorHAnsi" w:hAnsiTheme="minorHAnsi" w:cstheme="minorHAnsi"/>
                <w:i w:val="0"/>
                <w:iCs w:val="0"/>
                <w:sz w:val="20"/>
                <w:szCs w:val="20"/>
                <w:bdr w:val="none" w:sz="0" w:space="0" w:color="auto" w:frame="1"/>
              </w:rPr>
              <w:t>Patricia Cleveland-Peck &amp; Isabel Greenberg</w:t>
            </w:r>
          </w:p>
          <w:p w:rsidR="00345769" w:rsidRDefault="00345769" w:rsidP="00202342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Emphasis"/>
                <w:rFonts w:asciiTheme="minorHAnsi" w:hAnsiTheme="minorHAnsi" w:cstheme="minorHAns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</w:p>
          <w:p w:rsidR="00AB177C" w:rsidRPr="00345769" w:rsidRDefault="00345769" w:rsidP="00345769">
            <w:pPr>
              <w:jc w:val="center"/>
              <w:rPr>
                <w:rStyle w:val="Emphasis"/>
                <w:rFonts w:cstheme="minorHAnsi"/>
                <w:i w:val="0"/>
                <w:iCs w:val="0"/>
                <w:sz w:val="20"/>
                <w:szCs w:val="20"/>
                <w:bdr w:val="none" w:sz="0" w:space="0" w:color="auto" w:frame="1"/>
              </w:rPr>
            </w:pPr>
            <w:r>
              <w:rPr>
                <w:rFonts w:cstheme="minorHAnsi"/>
                <w:sz w:val="20"/>
                <w:szCs w:val="20"/>
              </w:rPr>
              <w:t xml:space="preserve">+ </w:t>
            </w:r>
            <w:r w:rsidRPr="00345769">
              <w:rPr>
                <w:rFonts w:cstheme="minorHAnsi"/>
                <w:sz w:val="20"/>
                <w:szCs w:val="20"/>
              </w:rPr>
              <w:t xml:space="preserve">Non Fiction texts – Ancient Egyptians </w:t>
            </w:r>
          </w:p>
          <w:p w:rsidR="00345769" w:rsidRPr="00345769" w:rsidRDefault="00345769" w:rsidP="00345769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&amp; </w:t>
            </w:r>
            <w:r w:rsidR="00AB177C" w:rsidRPr="00345769">
              <w:rPr>
                <w:rFonts w:asciiTheme="minorHAnsi" w:hAnsiTheme="minorHAnsi" w:cstheme="minorHAnsi"/>
                <w:sz w:val="20"/>
                <w:szCs w:val="20"/>
              </w:rPr>
              <w:t>Secrets of a Sun King  by Emma Carroll</w:t>
            </w:r>
          </w:p>
        </w:tc>
      </w:tr>
    </w:tbl>
    <w:p w:rsidR="00E73D8C" w:rsidRPr="00345769" w:rsidRDefault="00E73D8C" w:rsidP="00D66E0F">
      <w:pPr>
        <w:jc w:val="center"/>
        <w:rPr>
          <w:rFonts w:cstheme="minorHAnsi"/>
          <w:sz w:val="20"/>
          <w:szCs w:val="20"/>
        </w:rPr>
      </w:pPr>
    </w:p>
    <w:sectPr w:rsidR="00E73D8C" w:rsidRPr="00345769" w:rsidSect="00345769">
      <w:pgSz w:w="23814" w:h="16839" w:orient="landscape" w:code="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43FEE"/>
    <w:multiLevelType w:val="hybridMultilevel"/>
    <w:tmpl w:val="DE5E3D82"/>
    <w:lvl w:ilvl="0" w:tplc="8300346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897736"/>
    <w:multiLevelType w:val="multilevel"/>
    <w:tmpl w:val="46F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C93A13"/>
    <w:multiLevelType w:val="multilevel"/>
    <w:tmpl w:val="5A0A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8C"/>
    <w:rsid w:val="000018A9"/>
    <w:rsid w:val="00005C61"/>
    <w:rsid w:val="00006C4C"/>
    <w:rsid w:val="00012913"/>
    <w:rsid w:val="000A4C0C"/>
    <w:rsid w:val="000B0E24"/>
    <w:rsid w:val="00160AE7"/>
    <w:rsid w:val="0016548C"/>
    <w:rsid w:val="00180D16"/>
    <w:rsid w:val="001C2226"/>
    <w:rsid w:val="001E5D8C"/>
    <w:rsid w:val="001F1AB3"/>
    <w:rsid w:val="00202342"/>
    <w:rsid w:val="002227E6"/>
    <w:rsid w:val="0022384A"/>
    <w:rsid w:val="002409E7"/>
    <w:rsid w:val="0024564C"/>
    <w:rsid w:val="002C3F99"/>
    <w:rsid w:val="00322188"/>
    <w:rsid w:val="00325F54"/>
    <w:rsid w:val="00345769"/>
    <w:rsid w:val="00363E53"/>
    <w:rsid w:val="003F42A6"/>
    <w:rsid w:val="00400808"/>
    <w:rsid w:val="00430B50"/>
    <w:rsid w:val="00461717"/>
    <w:rsid w:val="004623A5"/>
    <w:rsid w:val="0048442F"/>
    <w:rsid w:val="00484DC4"/>
    <w:rsid w:val="004941B1"/>
    <w:rsid w:val="004F37FA"/>
    <w:rsid w:val="00513D45"/>
    <w:rsid w:val="005146A1"/>
    <w:rsid w:val="00532E1C"/>
    <w:rsid w:val="0054518A"/>
    <w:rsid w:val="0056717F"/>
    <w:rsid w:val="00570E8F"/>
    <w:rsid w:val="0058658B"/>
    <w:rsid w:val="005A1CA2"/>
    <w:rsid w:val="00695976"/>
    <w:rsid w:val="006B2FCC"/>
    <w:rsid w:val="006C3CA7"/>
    <w:rsid w:val="0071128A"/>
    <w:rsid w:val="0074110B"/>
    <w:rsid w:val="00771EC8"/>
    <w:rsid w:val="007D4202"/>
    <w:rsid w:val="00810A91"/>
    <w:rsid w:val="00834C17"/>
    <w:rsid w:val="0084654E"/>
    <w:rsid w:val="008C329E"/>
    <w:rsid w:val="008D2687"/>
    <w:rsid w:val="00925CD5"/>
    <w:rsid w:val="009638BB"/>
    <w:rsid w:val="0096421D"/>
    <w:rsid w:val="00984B5A"/>
    <w:rsid w:val="009B6168"/>
    <w:rsid w:val="009C26A5"/>
    <w:rsid w:val="009F0DFC"/>
    <w:rsid w:val="009F38F1"/>
    <w:rsid w:val="00A0074E"/>
    <w:rsid w:val="00A1159D"/>
    <w:rsid w:val="00A24BD5"/>
    <w:rsid w:val="00A25779"/>
    <w:rsid w:val="00A34E72"/>
    <w:rsid w:val="00A5442E"/>
    <w:rsid w:val="00A60CA1"/>
    <w:rsid w:val="00AA734E"/>
    <w:rsid w:val="00AB0BD6"/>
    <w:rsid w:val="00AB177C"/>
    <w:rsid w:val="00AB1A8D"/>
    <w:rsid w:val="00AC5939"/>
    <w:rsid w:val="00AF08FE"/>
    <w:rsid w:val="00AF3B29"/>
    <w:rsid w:val="00AF647A"/>
    <w:rsid w:val="00B26F87"/>
    <w:rsid w:val="00B75FA9"/>
    <w:rsid w:val="00C00311"/>
    <w:rsid w:val="00C060F2"/>
    <w:rsid w:val="00C512E9"/>
    <w:rsid w:val="00C81756"/>
    <w:rsid w:val="00D05BDD"/>
    <w:rsid w:val="00D463AE"/>
    <w:rsid w:val="00D51652"/>
    <w:rsid w:val="00D66E0F"/>
    <w:rsid w:val="00D95102"/>
    <w:rsid w:val="00DA2547"/>
    <w:rsid w:val="00DB6DF3"/>
    <w:rsid w:val="00DC6E38"/>
    <w:rsid w:val="00DD7E35"/>
    <w:rsid w:val="00E30777"/>
    <w:rsid w:val="00E41FD5"/>
    <w:rsid w:val="00E73D8C"/>
    <w:rsid w:val="00E80E8E"/>
    <w:rsid w:val="00ED7010"/>
    <w:rsid w:val="00EE49CC"/>
    <w:rsid w:val="00EF3A7B"/>
    <w:rsid w:val="00F04245"/>
    <w:rsid w:val="00F100FA"/>
    <w:rsid w:val="00F6171E"/>
    <w:rsid w:val="00FC788B"/>
    <w:rsid w:val="00FE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EF90A"/>
  <w15:chartTrackingRefBased/>
  <w15:docId w15:val="{2B8F3F76-31CD-4ACA-B320-26E11E62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4C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F64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F64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AF64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159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A4C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font6">
    <w:name w:val="font_6"/>
    <w:basedOn w:val="Normal"/>
    <w:rsid w:val="0020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02342"/>
    <w:rPr>
      <w:i/>
      <w:iCs/>
    </w:rPr>
  </w:style>
  <w:style w:type="paragraph" w:customStyle="1" w:styleId="font8">
    <w:name w:val="font_8"/>
    <w:basedOn w:val="Normal"/>
    <w:rsid w:val="0020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8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80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xLx4fVsYdTI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86ABB-0839-44A6-A830-16B3D595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27A0AB00</Template>
  <TotalTime>282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Hould</dc:creator>
  <cp:keywords/>
  <dc:description/>
  <cp:lastModifiedBy>Sharon Gilchrist</cp:lastModifiedBy>
  <cp:revision>39</cp:revision>
  <cp:lastPrinted>2019-09-02T14:22:00Z</cp:lastPrinted>
  <dcterms:created xsi:type="dcterms:W3CDTF">2019-07-30T16:06:00Z</dcterms:created>
  <dcterms:modified xsi:type="dcterms:W3CDTF">2020-07-15T10:54:00Z</dcterms:modified>
</cp:coreProperties>
</file>