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D8C" w:rsidRPr="005146A1" w:rsidRDefault="00E73D8C" w:rsidP="005146A1">
      <w:pPr>
        <w:rPr>
          <w:sz w:val="28"/>
        </w:rPr>
      </w:pPr>
      <w:r w:rsidRPr="00E73D8C">
        <w:rPr>
          <w:sz w:val="28"/>
          <w:u w:val="single"/>
        </w:rPr>
        <w:t>Long Term Overview</w:t>
      </w:r>
      <w:r w:rsidR="008D1DDD">
        <w:rPr>
          <w:sz w:val="28"/>
          <w:u w:val="single"/>
        </w:rPr>
        <w:t>: The Reading Journey for Year 4</w:t>
      </w:r>
      <w:r w:rsidR="005146A1">
        <w:rPr>
          <w:sz w:val="28"/>
        </w:rPr>
        <w:t xml:space="preserve">  </w:t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="005146A1">
        <w:rPr>
          <w:sz w:val="28"/>
        </w:rPr>
        <w:tab/>
      </w:r>
      <w:r w:rsidRPr="00DA2547">
        <w:rPr>
          <w:color w:val="00B0F0"/>
          <w:sz w:val="24"/>
        </w:rPr>
        <w:t xml:space="preserve">Theme  </w:t>
      </w:r>
      <w:r w:rsidR="00D95102" w:rsidRPr="00DA2547">
        <w:rPr>
          <w:color w:val="00B0F0"/>
          <w:sz w:val="24"/>
        </w:rPr>
        <w:t xml:space="preserve">              </w:t>
      </w:r>
      <w:r w:rsidRPr="00DA2547">
        <w:rPr>
          <w:color w:val="00B0F0"/>
          <w:sz w:val="24"/>
        </w:rPr>
        <w:t xml:space="preserve"> </w:t>
      </w:r>
      <w:r w:rsidRPr="00DA2547">
        <w:rPr>
          <w:sz w:val="24"/>
        </w:rPr>
        <w:t xml:space="preserve">  </w:t>
      </w:r>
      <w:r w:rsidRPr="00DA2547">
        <w:rPr>
          <w:color w:val="00B050"/>
          <w:sz w:val="24"/>
        </w:rPr>
        <w:t>Genre</w:t>
      </w:r>
      <w:r w:rsidRPr="00DA2547">
        <w:rPr>
          <w:sz w:val="24"/>
        </w:rPr>
        <w:t xml:space="preserve">   </w:t>
      </w:r>
      <w:r w:rsidR="00D95102" w:rsidRPr="00DA2547">
        <w:rPr>
          <w:sz w:val="24"/>
        </w:rPr>
        <w:t xml:space="preserve">                     </w:t>
      </w:r>
      <w:r w:rsidRPr="00DA2547">
        <w:rPr>
          <w:color w:val="FF0000"/>
          <w:sz w:val="24"/>
        </w:rPr>
        <w:t>Author</w:t>
      </w:r>
      <w:r w:rsidR="00D95102" w:rsidRPr="00DA2547">
        <w:rPr>
          <w:color w:val="FF0000"/>
          <w:sz w:val="24"/>
        </w:rPr>
        <w:t xml:space="preserve">  </w:t>
      </w:r>
      <w:r w:rsidR="00D95102" w:rsidRPr="00DA2547">
        <w:rPr>
          <w:sz w:val="24"/>
        </w:rPr>
        <w:t xml:space="preserve">                    </w:t>
      </w:r>
      <w:r w:rsidR="00D95102" w:rsidRPr="00DA2547">
        <w:rPr>
          <w:color w:val="7030A0"/>
          <w:sz w:val="24"/>
        </w:rPr>
        <w:t>Cross Curricular</w:t>
      </w:r>
    </w:p>
    <w:tbl>
      <w:tblPr>
        <w:tblStyle w:val="TableGrid"/>
        <w:tblW w:w="2253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3686"/>
        <w:gridCol w:w="3543"/>
        <w:gridCol w:w="3686"/>
        <w:gridCol w:w="3544"/>
        <w:gridCol w:w="3827"/>
        <w:gridCol w:w="3827"/>
      </w:tblGrid>
      <w:tr w:rsidR="00F22EAC" w:rsidTr="00D355D0">
        <w:trPr>
          <w:trHeight w:val="445"/>
        </w:trPr>
        <w:tc>
          <w:tcPr>
            <w:tcW w:w="426" w:type="dxa"/>
            <w:shd w:val="clear" w:color="auto" w:fill="CC99FF"/>
          </w:tcPr>
          <w:p w:rsidR="00F22EAC" w:rsidRPr="00C060F2" w:rsidRDefault="00F22EAC" w:rsidP="00F22EAC">
            <w:pPr>
              <w:jc w:val="center"/>
              <w:rPr>
                <w:b/>
                <w:sz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22EAC" w:rsidRDefault="00F22EAC" w:rsidP="00F22EA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Autumn 1</w:t>
            </w:r>
          </w:p>
          <w:p w:rsidR="00F22EAC" w:rsidRDefault="00F22EAC" w:rsidP="00F22EAC">
            <w:pPr>
              <w:jc w:val="center"/>
              <w:rPr>
                <w:sz w:val="28"/>
              </w:rPr>
            </w:pPr>
            <w:r>
              <w:rPr>
                <w:sz w:val="28"/>
              </w:rPr>
              <w:t>7 weeks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22EAC" w:rsidRDefault="00F22EAC" w:rsidP="00F22EA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Autumn 2</w:t>
            </w:r>
          </w:p>
          <w:p w:rsidR="00F22EAC" w:rsidRDefault="00F22EAC" w:rsidP="00F22EA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7 weeks  </w:t>
            </w:r>
            <w:r>
              <w:rPr>
                <w:b/>
                <w:sz w:val="28"/>
              </w:rPr>
              <w:br/>
            </w:r>
            <w:bookmarkStart w:id="0" w:name="_GoBack"/>
            <w:bookmarkEnd w:id="0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22EAC" w:rsidRDefault="00F22EAC" w:rsidP="00F22EA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Spring 1</w:t>
            </w:r>
          </w:p>
          <w:p w:rsidR="00F22EAC" w:rsidRDefault="00F22EAC" w:rsidP="00F22EAC">
            <w:pPr>
              <w:jc w:val="center"/>
              <w:rPr>
                <w:sz w:val="28"/>
              </w:rPr>
            </w:pPr>
            <w:r>
              <w:rPr>
                <w:sz w:val="28"/>
              </w:rPr>
              <w:t>6 weeks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22EAC" w:rsidRDefault="00F22EAC" w:rsidP="00F22EA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Spring 2</w:t>
            </w:r>
          </w:p>
          <w:p w:rsidR="00F22EAC" w:rsidRDefault="00F22EAC" w:rsidP="00F22EAC">
            <w:pPr>
              <w:jc w:val="center"/>
              <w:rPr>
                <w:sz w:val="28"/>
              </w:rPr>
            </w:pPr>
            <w:r>
              <w:rPr>
                <w:sz w:val="28"/>
              </w:rPr>
              <w:t>6 weeks</w:t>
            </w:r>
            <w:r>
              <w:rPr>
                <w:sz w:val="28"/>
              </w:rPr>
              <w:br/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22EAC" w:rsidRDefault="00F22EAC" w:rsidP="00F22EA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Summer 1</w:t>
            </w:r>
          </w:p>
          <w:p w:rsidR="00F22EAC" w:rsidRDefault="00F22EAC" w:rsidP="00F22EAC">
            <w:pPr>
              <w:jc w:val="center"/>
              <w:rPr>
                <w:sz w:val="28"/>
              </w:rPr>
            </w:pPr>
            <w:r>
              <w:rPr>
                <w:sz w:val="28"/>
              </w:rPr>
              <w:t>5 weeks</w:t>
            </w:r>
            <w:r>
              <w:rPr>
                <w:sz w:val="28"/>
              </w:rPr>
              <w:br/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FF"/>
          </w:tcPr>
          <w:p w:rsidR="00F22EAC" w:rsidRDefault="00F22EAC" w:rsidP="00F22EA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Summer 2</w:t>
            </w:r>
          </w:p>
          <w:p w:rsidR="00F22EAC" w:rsidRDefault="00F22EAC" w:rsidP="00F22EA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7 weeks </w:t>
            </w:r>
          </w:p>
          <w:p w:rsidR="00F22EAC" w:rsidRDefault="00F22EAC" w:rsidP="00F22EAC">
            <w:pPr>
              <w:jc w:val="center"/>
              <w:rPr>
                <w:b/>
                <w:sz w:val="28"/>
              </w:rPr>
            </w:pPr>
          </w:p>
        </w:tc>
      </w:tr>
      <w:tr w:rsidR="007347ED" w:rsidTr="00D355D0">
        <w:trPr>
          <w:cantSplit/>
          <w:trHeight w:val="818"/>
        </w:trPr>
        <w:tc>
          <w:tcPr>
            <w:tcW w:w="426" w:type="dxa"/>
            <w:shd w:val="clear" w:color="auto" w:fill="F7CAAC" w:themeFill="accent2" w:themeFillTint="66"/>
            <w:textDirection w:val="btLr"/>
          </w:tcPr>
          <w:p w:rsidR="007347ED" w:rsidRPr="00367E09" w:rsidRDefault="007347ED" w:rsidP="00C060F2">
            <w:pPr>
              <w:ind w:left="113" w:right="113"/>
              <w:jc w:val="center"/>
              <w:rPr>
                <w:b/>
                <w:color w:val="0070C0"/>
                <w:sz w:val="24"/>
              </w:rPr>
            </w:pPr>
            <w:r w:rsidRPr="00367E09">
              <w:rPr>
                <w:b/>
                <w:color w:val="0070C0"/>
                <w:sz w:val="20"/>
              </w:rPr>
              <w:t>Theme</w:t>
            </w:r>
          </w:p>
        </w:tc>
        <w:tc>
          <w:tcPr>
            <w:tcW w:w="3686" w:type="dxa"/>
          </w:tcPr>
          <w:p w:rsidR="007347ED" w:rsidRPr="00F22EAC" w:rsidRDefault="007347ED" w:rsidP="00B14CA9">
            <w:pPr>
              <w:jc w:val="center"/>
              <w:rPr>
                <w:color w:val="0070C0"/>
                <w:sz w:val="28"/>
                <w:szCs w:val="28"/>
              </w:rPr>
            </w:pPr>
            <w:r w:rsidRPr="00F22EAC">
              <w:rPr>
                <w:color w:val="0070C0"/>
                <w:sz w:val="28"/>
                <w:szCs w:val="28"/>
              </w:rPr>
              <w:t xml:space="preserve">Journeys                             </w:t>
            </w:r>
          </w:p>
        </w:tc>
        <w:tc>
          <w:tcPr>
            <w:tcW w:w="3543" w:type="dxa"/>
          </w:tcPr>
          <w:p w:rsidR="007347ED" w:rsidRPr="00F22EAC" w:rsidRDefault="007347ED" w:rsidP="00A26F87">
            <w:pPr>
              <w:jc w:val="center"/>
              <w:rPr>
                <w:color w:val="5B9BD5" w:themeColor="accent1"/>
                <w:sz w:val="28"/>
                <w:szCs w:val="28"/>
              </w:rPr>
            </w:pPr>
            <w:r>
              <w:rPr>
                <w:color w:val="5B9BD5" w:themeColor="accent1"/>
                <w:sz w:val="28"/>
                <w:szCs w:val="28"/>
              </w:rPr>
              <w:t>Belief</w:t>
            </w:r>
          </w:p>
        </w:tc>
        <w:tc>
          <w:tcPr>
            <w:tcW w:w="3686" w:type="dxa"/>
          </w:tcPr>
          <w:p w:rsidR="007347ED" w:rsidRPr="00F22EAC" w:rsidRDefault="007347ED" w:rsidP="006E115F">
            <w:pPr>
              <w:jc w:val="center"/>
              <w:rPr>
                <w:color w:val="0070C0"/>
                <w:sz w:val="28"/>
                <w:szCs w:val="28"/>
              </w:rPr>
            </w:pPr>
            <w:r w:rsidRPr="00F22EAC">
              <w:rPr>
                <w:color w:val="0070C0"/>
                <w:sz w:val="28"/>
                <w:szCs w:val="28"/>
              </w:rPr>
              <w:t>Man vs Machine/</w:t>
            </w:r>
            <w:r w:rsidRPr="00F22EAC">
              <w:rPr>
                <w:color w:val="0070C0"/>
                <w:sz w:val="28"/>
                <w:szCs w:val="28"/>
              </w:rPr>
              <w:br/>
              <w:t>Acceptance</w:t>
            </w:r>
            <w:r w:rsidRPr="00F22EAC">
              <w:rPr>
                <w:color w:val="0070C0"/>
                <w:sz w:val="28"/>
                <w:szCs w:val="28"/>
              </w:rPr>
              <w:br/>
              <w:t>(Technolog</w:t>
            </w:r>
            <w:r w:rsidR="00524E09">
              <w:rPr>
                <w:color w:val="0070C0"/>
                <w:sz w:val="28"/>
                <w:szCs w:val="28"/>
              </w:rPr>
              <w:t>y</w:t>
            </w:r>
            <w:r w:rsidRPr="00F22EAC">
              <w:rPr>
                <w:color w:val="0070C0"/>
                <w:sz w:val="28"/>
                <w:szCs w:val="28"/>
              </w:rPr>
              <w:t xml:space="preserve">) </w:t>
            </w:r>
          </w:p>
        </w:tc>
        <w:tc>
          <w:tcPr>
            <w:tcW w:w="3544" w:type="dxa"/>
          </w:tcPr>
          <w:p w:rsidR="007347ED" w:rsidRPr="00F22EAC" w:rsidRDefault="007347ED" w:rsidP="00685EFC">
            <w:pPr>
              <w:jc w:val="center"/>
              <w:rPr>
                <w:color w:val="0070C0"/>
                <w:sz w:val="28"/>
                <w:szCs w:val="28"/>
              </w:rPr>
            </w:pPr>
            <w:r w:rsidRPr="00F22EAC">
              <w:rPr>
                <w:color w:val="0070C0"/>
                <w:sz w:val="28"/>
                <w:szCs w:val="28"/>
              </w:rPr>
              <w:t>Heroes and Villain</w:t>
            </w:r>
          </w:p>
          <w:p w:rsidR="007347ED" w:rsidRPr="00F22EAC" w:rsidRDefault="007347ED" w:rsidP="00685EFC">
            <w:pPr>
              <w:jc w:val="center"/>
              <w:rPr>
                <w:color w:val="0070C0"/>
                <w:sz w:val="28"/>
                <w:szCs w:val="28"/>
              </w:rPr>
            </w:pPr>
            <w:r w:rsidRPr="00F22EAC">
              <w:rPr>
                <w:color w:val="0070C0"/>
                <w:sz w:val="28"/>
                <w:szCs w:val="28"/>
              </w:rPr>
              <w:t xml:space="preserve"> </w:t>
            </w:r>
          </w:p>
          <w:p w:rsidR="007347ED" w:rsidRPr="00F22EAC" w:rsidRDefault="007347ED" w:rsidP="004C30BB">
            <w:pPr>
              <w:jc w:val="center"/>
              <w:rPr>
                <w:color w:val="5B9BD5" w:themeColor="accent1"/>
                <w:sz w:val="28"/>
                <w:szCs w:val="28"/>
              </w:rPr>
            </w:pPr>
          </w:p>
        </w:tc>
        <w:tc>
          <w:tcPr>
            <w:tcW w:w="3827" w:type="dxa"/>
          </w:tcPr>
          <w:p w:rsidR="00E14ECD" w:rsidRPr="00F22EAC" w:rsidRDefault="00E14ECD" w:rsidP="00E14ECD">
            <w:pPr>
              <w:jc w:val="center"/>
              <w:rPr>
                <w:color w:val="5B9BD5" w:themeColor="accent1"/>
                <w:sz w:val="28"/>
                <w:szCs w:val="28"/>
              </w:rPr>
            </w:pPr>
            <w:r>
              <w:rPr>
                <w:color w:val="5B9BD5" w:themeColor="accent1"/>
                <w:sz w:val="28"/>
                <w:szCs w:val="28"/>
              </w:rPr>
              <w:t>Power</w:t>
            </w:r>
          </w:p>
          <w:p w:rsidR="007347ED" w:rsidRPr="00F22EAC" w:rsidRDefault="007347ED" w:rsidP="00E14ECD">
            <w:pPr>
              <w:jc w:val="center"/>
              <w:rPr>
                <w:color w:val="0070C0"/>
                <w:sz w:val="28"/>
                <w:szCs w:val="28"/>
              </w:rPr>
            </w:pPr>
          </w:p>
        </w:tc>
        <w:tc>
          <w:tcPr>
            <w:tcW w:w="3827" w:type="dxa"/>
          </w:tcPr>
          <w:p w:rsidR="00E14ECD" w:rsidRPr="00F22EAC" w:rsidRDefault="00E14ECD" w:rsidP="00E14ECD">
            <w:pPr>
              <w:jc w:val="center"/>
              <w:rPr>
                <w:color w:val="0070C0"/>
                <w:sz w:val="28"/>
                <w:szCs w:val="28"/>
              </w:rPr>
            </w:pPr>
            <w:r w:rsidRPr="00F22EAC">
              <w:rPr>
                <w:color w:val="0070C0"/>
                <w:sz w:val="28"/>
                <w:szCs w:val="28"/>
              </w:rPr>
              <w:t>Animal Cruelty</w:t>
            </w:r>
          </w:p>
          <w:p w:rsidR="00E14ECD" w:rsidRDefault="00E14ECD" w:rsidP="00685EFC">
            <w:pPr>
              <w:jc w:val="center"/>
              <w:rPr>
                <w:color w:val="5B9BD5" w:themeColor="accent1"/>
                <w:sz w:val="28"/>
                <w:szCs w:val="28"/>
              </w:rPr>
            </w:pPr>
          </w:p>
          <w:p w:rsidR="007347ED" w:rsidRPr="00F22EAC" w:rsidRDefault="007347ED" w:rsidP="00E14ECD">
            <w:pPr>
              <w:jc w:val="center"/>
              <w:rPr>
                <w:color w:val="0070C0"/>
                <w:sz w:val="28"/>
                <w:szCs w:val="28"/>
              </w:rPr>
            </w:pPr>
          </w:p>
        </w:tc>
      </w:tr>
      <w:tr w:rsidR="0085054E" w:rsidTr="00D355D0">
        <w:trPr>
          <w:cantSplit/>
          <w:trHeight w:val="818"/>
        </w:trPr>
        <w:tc>
          <w:tcPr>
            <w:tcW w:w="426" w:type="dxa"/>
            <w:shd w:val="clear" w:color="auto" w:fill="F7CAAC" w:themeFill="accent2" w:themeFillTint="66"/>
            <w:textDirection w:val="btLr"/>
          </w:tcPr>
          <w:p w:rsidR="0085054E" w:rsidRPr="00F22EAC" w:rsidRDefault="0085054E" w:rsidP="00C060F2">
            <w:pPr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686" w:type="dxa"/>
          </w:tcPr>
          <w:p w:rsidR="0085054E" w:rsidRPr="00F22EAC" w:rsidRDefault="0085054E" w:rsidP="00AA3487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F22EAC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Narrative: </w:t>
            </w:r>
            <w:r w:rsidR="009F1879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Own </w:t>
            </w:r>
            <w:r w:rsidRPr="00F22EAC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Myth </w:t>
            </w:r>
            <w:r w:rsidR="009F1879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br/>
            </w:r>
            <w:r w:rsidRPr="00F22EAC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Non Chronological Report: </w:t>
            </w:r>
            <w:r w:rsidRPr="00F22EAC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br/>
              <w:t>Mayan Information text</w:t>
            </w:r>
          </w:p>
        </w:tc>
        <w:tc>
          <w:tcPr>
            <w:tcW w:w="3543" w:type="dxa"/>
          </w:tcPr>
          <w:p w:rsidR="0085054E" w:rsidRDefault="0085054E" w:rsidP="00685EFC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</w:pPr>
            <w:r w:rsidRPr="00F22EAC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Narrative: setting description</w:t>
            </w:r>
          </w:p>
          <w:p w:rsidR="00434F0F" w:rsidRPr="009F1879" w:rsidRDefault="00434F0F" w:rsidP="00434F0F">
            <w:pPr>
              <w:jc w:val="center"/>
              <w:rPr>
                <w:rFonts w:cstheme="minorHAnsi"/>
                <w:color w:val="00B0F0"/>
                <w:sz w:val="20"/>
                <w:szCs w:val="20"/>
                <w:highlight w:val="yellow"/>
              </w:rPr>
            </w:pPr>
            <w:r w:rsidRPr="009F1879">
              <w:rPr>
                <w:rFonts w:cstheme="minorHAnsi"/>
                <w:color w:val="000000" w:themeColor="text1"/>
                <w:sz w:val="20"/>
                <w:szCs w:val="20"/>
                <w:highlight w:val="yellow"/>
              </w:rPr>
              <w:t>Poetry</w:t>
            </w:r>
          </w:p>
          <w:p w:rsidR="0085054E" w:rsidRDefault="0085054E" w:rsidP="00685EFC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</w:pPr>
          </w:p>
          <w:p w:rsidR="0085054E" w:rsidRPr="00F22EAC" w:rsidRDefault="0085054E" w:rsidP="00685EFC">
            <w:pPr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</w:p>
        </w:tc>
        <w:tc>
          <w:tcPr>
            <w:tcW w:w="3686" w:type="dxa"/>
          </w:tcPr>
          <w:p w:rsidR="0085054E" w:rsidRPr="00F22EAC" w:rsidRDefault="0085054E" w:rsidP="00A74EEE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F1879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Narrative: </w:t>
            </w:r>
            <w:r w:rsidR="009F1879" w:rsidRPr="009F1879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Battle scene</w:t>
            </w:r>
          </w:p>
          <w:p w:rsidR="0085054E" w:rsidRPr="00F22EAC" w:rsidRDefault="0085054E" w:rsidP="006E115F">
            <w:pPr>
              <w:jc w:val="center"/>
              <w:rPr>
                <w:rFonts w:cstheme="minorHAnsi"/>
                <w:color w:val="00B050"/>
                <w:sz w:val="20"/>
                <w:szCs w:val="20"/>
              </w:rPr>
            </w:pPr>
            <w:r w:rsidRPr="00F22EAC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>Explanatory: how a machine works</w:t>
            </w:r>
          </w:p>
        </w:tc>
        <w:tc>
          <w:tcPr>
            <w:tcW w:w="3544" w:type="dxa"/>
          </w:tcPr>
          <w:p w:rsidR="0085054E" w:rsidRPr="00F22EAC" w:rsidRDefault="0085054E" w:rsidP="00A74EEE">
            <w:pPr>
              <w:jc w:val="center"/>
              <w:rPr>
                <w:rFonts w:cstheme="minorHAnsi"/>
                <w:color w:val="00B0F0"/>
                <w:sz w:val="20"/>
                <w:szCs w:val="20"/>
              </w:rPr>
            </w:pPr>
            <w:r w:rsidRPr="00F22EAC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Narrative</w:t>
            </w:r>
            <w:r w:rsidRPr="009F1879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: </w:t>
            </w:r>
            <w:r w:rsidR="009F1879" w:rsidRPr="009F1879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Historical</w:t>
            </w:r>
            <w:r w:rsidR="00AC0463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 </w:t>
            </w:r>
            <w:r w:rsidR="007E241A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(section)</w:t>
            </w:r>
          </w:p>
        </w:tc>
        <w:tc>
          <w:tcPr>
            <w:tcW w:w="3827" w:type="dxa"/>
          </w:tcPr>
          <w:p w:rsidR="00E14ECD" w:rsidRDefault="00E14ECD" w:rsidP="00E14ECD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Newspaper article: 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>Electrigirl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 saves the day</w:t>
            </w:r>
            <w:r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br/>
            </w:r>
            <w:r w:rsidRPr="00AC0463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Narrative</w:t>
            </w:r>
            <w:r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: Alternative opening </w:t>
            </w:r>
          </w:p>
          <w:p w:rsidR="00AC0463" w:rsidRPr="00F22EAC" w:rsidRDefault="00AC0463" w:rsidP="00E14ECD">
            <w:pPr>
              <w:jc w:val="center"/>
              <w:rPr>
                <w:rFonts w:cstheme="minorHAnsi"/>
                <w:color w:val="00B0F0"/>
                <w:sz w:val="20"/>
                <w:szCs w:val="20"/>
              </w:rPr>
            </w:pPr>
          </w:p>
        </w:tc>
        <w:tc>
          <w:tcPr>
            <w:tcW w:w="3827" w:type="dxa"/>
          </w:tcPr>
          <w:p w:rsidR="00E14ECD" w:rsidRPr="00657C5C" w:rsidRDefault="00E14ECD" w:rsidP="00E14ECD">
            <w:pPr>
              <w:jc w:val="center"/>
              <w:rPr>
                <w:rFonts w:cstheme="minorHAnsi"/>
                <w:strike/>
                <w:color w:val="000000" w:themeColor="text1"/>
                <w:sz w:val="20"/>
                <w:szCs w:val="20"/>
                <w:highlight w:val="cyan"/>
              </w:rPr>
            </w:pPr>
            <w:r w:rsidRPr="00F22EAC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>Persuasion</w:t>
            </w:r>
            <w:r w:rsidRPr="00AC0463"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 xml:space="preserve">: Letter to </w:t>
            </w:r>
            <w:r>
              <w:rPr>
                <w:rFonts w:cstheme="minorHAnsi"/>
                <w:color w:val="000000" w:themeColor="text1"/>
                <w:sz w:val="20"/>
                <w:szCs w:val="20"/>
                <w:highlight w:val="cyan"/>
              </w:rPr>
              <w:t>ban bull fighting</w:t>
            </w:r>
            <w:r>
              <w:rPr>
                <w:rFonts w:cstheme="minorHAnsi"/>
                <w:strike/>
                <w:color w:val="000000" w:themeColor="text1"/>
                <w:sz w:val="20"/>
                <w:szCs w:val="20"/>
                <w:highlight w:val="cyan"/>
              </w:rPr>
              <w:br/>
            </w:r>
            <w:r w:rsidRPr="00657C5C"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Narrative:</w:t>
            </w:r>
            <w:r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 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>Atmosheric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  <w:highlight w:val="magenta"/>
              </w:rPr>
              <w:t xml:space="preserve"> description with contrasting emotions</w:t>
            </w:r>
            <w:r w:rsidRPr="00657C5C">
              <w:rPr>
                <w:rFonts w:cstheme="minorHAnsi"/>
                <w:strike/>
                <w:color w:val="000000" w:themeColor="text1"/>
                <w:sz w:val="20"/>
                <w:szCs w:val="20"/>
                <w:highlight w:val="magenta"/>
              </w:rPr>
              <w:t xml:space="preserve"> </w:t>
            </w:r>
          </w:p>
          <w:p w:rsidR="0085054E" w:rsidRPr="00F22EAC" w:rsidRDefault="0085054E" w:rsidP="00434F0F">
            <w:pPr>
              <w:jc w:val="center"/>
              <w:rPr>
                <w:rFonts w:cstheme="minorHAnsi"/>
                <w:color w:val="00B0F0"/>
                <w:sz w:val="20"/>
                <w:szCs w:val="20"/>
              </w:rPr>
            </w:pPr>
          </w:p>
        </w:tc>
      </w:tr>
      <w:tr w:rsidR="0085054E" w:rsidTr="00D355D0">
        <w:trPr>
          <w:cantSplit/>
          <w:trHeight w:val="1134"/>
        </w:trPr>
        <w:tc>
          <w:tcPr>
            <w:tcW w:w="426" w:type="dxa"/>
            <w:shd w:val="clear" w:color="auto" w:fill="4CEE5B"/>
            <w:textDirection w:val="btLr"/>
          </w:tcPr>
          <w:p w:rsidR="0085054E" w:rsidRPr="00F22EAC" w:rsidRDefault="0085054E" w:rsidP="00A74EEE">
            <w:pPr>
              <w:ind w:left="113" w:right="113"/>
              <w:jc w:val="center"/>
              <w:rPr>
                <w:rFonts w:cstheme="minorHAnsi"/>
                <w:b/>
                <w:noProof/>
                <w:sz w:val="20"/>
                <w:szCs w:val="20"/>
                <w:lang w:eastAsia="en-GB"/>
              </w:rPr>
            </w:pPr>
            <w:r w:rsidRPr="00F22EAC">
              <w:rPr>
                <w:rFonts w:cstheme="minorHAnsi"/>
                <w:b/>
                <w:sz w:val="20"/>
                <w:szCs w:val="20"/>
              </w:rPr>
              <w:t>Writing Journey Text Driver:</w:t>
            </w:r>
          </w:p>
        </w:tc>
        <w:tc>
          <w:tcPr>
            <w:tcW w:w="3686" w:type="dxa"/>
          </w:tcPr>
          <w:p w:rsidR="0085054E" w:rsidRPr="00F22EAC" w:rsidRDefault="0085054E" w:rsidP="00BC77C9">
            <w:pPr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173CF25D" wp14:editId="182A91FC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285115</wp:posOffset>
                  </wp:positionV>
                  <wp:extent cx="1759585" cy="1470660"/>
                  <wp:effectExtent l="0" t="0" r="0" b="0"/>
                  <wp:wrapTopAndBottom/>
                  <wp:docPr id="16" name="Picture 16" descr="https://images-na.ssl-images-amazon.com/images/I/51d0KctsOmL._SY41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d0KctsOmL._SY41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sz w:val="20"/>
                <w:szCs w:val="20"/>
              </w:rPr>
              <w:t>The Rain Player – David Wisniewski</w:t>
            </w: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3" w:type="dxa"/>
          </w:tcPr>
          <w:p w:rsidR="0085054E" w:rsidRPr="00F22EAC" w:rsidRDefault="00A367DB" w:rsidP="00A74EE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noProof/>
                <w:color w:val="00B05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342F2CDD" wp14:editId="10D8FC98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153035</wp:posOffset>
                  </wp:positionV>
                  <wp:extent cx="1740112" cy="1376624"/>
                  <wp:effectExtent l="0" t="0" r="0" b="0"/>
                  <wp:wrapNone/>
                  <wp:docPr id="24" name="Picture 24" descr="Image result for polar expres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polar expres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12" cy="137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color w:val="5B9BD5" w:themeColor="accent1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color w:val="5B9BD5" w:themeColor="accent1"/>
                <w:sz w:val="20"/>
                <w:szCs w:val="20"/>
              </w:rPr>
            </w:pPr>
          </w:p>
          <w:p w:rsidR="00A367DB" w:rsidRDefault="00A367DB" w:rsidP="00A74EEE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:rsidR="00A367DB" w:rsidRDefault="00A367DB" w:rsidP="00A74EEE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:rsidR="00A367DB" w:rsidRDefault="00A367DB" w:rsidP="00A74EEE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:rsidR="00A367DB" w:rsidRDefault="00A367DB" w:rsidP="00A74EEE">
            <w:pPr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color w:val="000000" w:themeColor="text1"/>
                <w:sz w:val="20"/>
                <w:szCs w:val="20"/>
              </w:rPr>
              <w:t xml:space="preserve">Polar Express </w:t>
            </w:r>
            <w:r w:rsidRPr="00F22EAC">
              <w:rPr>
                <w:rFonts w:cstheme="minorHAnsi"/>
                <w:color w:val="000000" w:themeColor="text1"/>
                <w:sz w:val="20"/>
                <w:szCs w:val="20"/>
              </w:rPr>
              <w:br/>
              <w:t>(book and film)</w:t>
            </w:r>
          </w:p>
        </w:tc>
        <w:tc>
          <w:tcPr>
            <w:tcW w:w="3686" w:type="dxa"/>
          </w:tcPr>
          <w:p w:rsidR="0085054E" w:rsidRPr="00F22EAC" w:rsidRDefault="00A367DB" w:rsidP="00A74EE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6C0E2FA5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108618</wp:posOffset>
                  </wp:positionV>
                  <wp:extent cx="1345760" cy="1991468"/>
                  <wp:effectExtent l="0" t="0" r="6985" b="889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70" t="13623" r="38197" b="15234"/>
                          <a:stretch/>
                        </pic:blipFill>
                        <pic:spPr bwMode="auto">
                          <a:xfrm>
                            <a:off x="0" y="0"/>
                            <a:ext cx="1345760" cy="1991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sz w:val="20"/>
                <w:szCs w:val="20"/>
              </w:rPr>
              <w:br/>
            </w: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F1879" w:rsidRDefault="009F1879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F1879" w:rsidRPr="00F22EAC" w:rsidRDefault="009F1879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9F1879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sz w:val="20"/>
                <w:szCs w:val="20"/>
              </w:rPr>
              <w:t>The Iron Man – Ted Hughes</w:t>
            </w:r>
          </w:p>
          <w:p w:rsidR="009F1879" w:rsidRDefault="009F1879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A367DB" w:rsidP="00A74EE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Books – ‘</w:t>
            </w:r>
            <w:r w:rsidR="0085054E" w:rsidRPr="00F22EAC">
              <w:rPr>
                <w:rFonts w:cstheme="minorHAnsi"/>
                <w:sz w:val="20"/>
                <w:szCs w:val="20"/>
              </w:rPr>
              <w:t xml:space="preserve">Until I met </w:t>
            </w:r>
            <w:proofErr w:type="spellStart"/>
            <w:r w:rsidR="0085054E" w:rsidRPr="00F22EAC">
              <w:rPr>
                <w:rFonts w:cstheme="minorHAnsi"/>
                <w:sz w:val="20"/>
                <w:szCs w:val="20"/>
              </w:rPr>
              <w:t>Dudle</w:t>
            </w:r>
            <w:r>
              <w:rPr>
                <w:rFonts w:cstheme="minorHAnsi"/>
                <w:sz w:val="20"/>
                <w:szCs w:val="20"/>
              </w:rPr>
              <w:t>’</w:t>
            </w:r>
            <w:r w:rsidR="0085054E" w:rsidRPr="00F22EAC">
              <w:rPr>
                <w:rFonts w:cstheme="minorHAnsi"/>
                <w:sz w:val="20"/>
                <w:szCs w:val="20"/>
              </w:rPr>
              <w:t>y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&amp;</w:t>
            </w:r>
          </w:p>
          <w:p w:rsidR="0085054E" w:rsidRDefault="00A367DB" w:rsidP="00A74EE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‘</w:t>
            </w:r>
            <w:r w:rsidR="0085054E" w:rsidRPr="00F22EAC">
              <w:rPr>
                <w:rFonts w:cstheme="minorHAnsi"/>
                <w:sz w:val="20"/>
                <w:szCs w:val="20"/>
              </w:rPr>
              <w:t>How Dogs Really Work</w:t>
            </w:r>
            <w:r>
              <w:rPr>
                <w:rFonts w:cstheme="minorHAnsi"/>
                <w:sz w:val="20"/>
                <w:szCs w:val="20"/>
              </w:rPr>
              <w:t>’</w:t>
            </w:r>
          </w:p>
          <w:p w:rsidR="009F1879" w:rsidRPr="00F22EAC" w:rsidRDefault="009F1879" w:rsidP="00A74EE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388F4A55" wp14:editId="6C236F80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105655</wp:posOffset>
                  </wp:positionV>
                  <wp:extent cx="1440000" cy="1074905"/>
                  <wp:effectExtent l="19050" t="19050" r="27305" b="1143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4" t="33262" r="50858" b="20020"/>
                          <a:stretch/>
                        </pic:blipFill>
                        <pic:spPr bwMode="auto">
                          <a:xfrm>
                            <a:off x="0" y="0"/>
                            <a:ext cx="1440000" cy="107490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F10E0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sz w:val="20"/>
                <w:szCs w:val="20"/>
              </w:rPr>
              <w:t>Wallace &amp; Gromit clips</w:t>
            </w:r>
          </w:p>
        </w:tc>
        <w:tc>
          <w:tcPr>
            <w:tcW w:w="3544" w:type="dxa"/>
          </w:tcPr>
          <w:p w:rsidR="00F10E0C" w:rsidRDefault="00A367DB" w:rsidP="00A367DB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 w:rsidRPr="00F22EAC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26796C6D" wp14:editId="1B414CDE">
                  <wp:simplePos x="0" y="0"/>
                  <wp:positionH relativeFrom="column">
                    <wp:posOffset>412847</wp:posOffset>
                  </wp:positionH>
                  <wp:positionV relativeFrom="paragraph">
                    <wp:posOffset>70339</wp:posOffset>
                  </wp:positionV>
                  <wp:extent cx="1370702" cy="2029782"/>
                  <wp:effectExtent l="0" t="0" r="1270" b="8890"/>
                  <wp:wrapNone/>
                  <wp:docPr id="198" name="Picture 198" descr="Image result for beowu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eowu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702" cy="202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0E0C" w:rsidRDefault="00F10E0C" w:rsidP="00A367D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367D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367D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367D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367D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367D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367D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367D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367D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367D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367D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367D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367DB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367D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sz w:val="20"/>
                <w:szCs w:val="20"/>
              </w:rPr>
              <w:t xml:space="preserve">Beowulf </w:t>
            </w:r>
          </w:p>
          <w:p w:rsidR="0085054E" w:rsidRPr="00F22EAC" w:rsidRDefault="0085054E" w:rsidP="00094AD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094AD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6140210" wp14:editId="489FD696">
                  <wp:extent cx="2160000" cy="1211669"/>
                  <wp:effectExtent l="19050" t="19050" r="12065" b="266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4043" t="19098" r="25820" b="30874"/>
                          <a:stretch/>
                        </pic:blipFill>
                        <pic:spPr bwMode="auto">
                          <a:xfrm>
                            <a:off x="0" y="0"/>
                            <a:ext cx="2160000" cy="12116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54E" w:rsidRPr="00F22EAC" w:rsidRDefault="0085054E" w:rsidP="00094AD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sz w:val="20"/>
                <w:szCs w:val="20"/>
              </w:rPr>
              <w:t>Jotun- Journey of a Viking</w:t>
            </w:r>
          </w:p>
          <w:p w:rsidR="0085054E" w:rsidRPr="00657C5C" w:rsidRDefault="00267955" w:rsidP="00094AD8">
            <w:pPr>
              <w:jc w:val="center"/>
              <w:rPr>
                <w:rFonts w:cstheme="minorHAnsi"/>
                <w:sz w:val="16"/>
                <w:szCs w:val="16"/>
              </w:rPr>
            </w:pPr>
            <w:hyperlink r:id="rId11" w:history="1">
              <w:r w:rsidR="0085054E" w:rsidRPr="00657C5C">
                <w:rPr>
                  <w:rStyle w:val="Hyperlink"/>
                  <w:rFonts w:cstheme="minorHAnsi"/>
                  <w:sz w:val="16"/>
                  <w:szCs w:val="16"/>
                </w:rPr>
                <w:t>https://www.literacyshed.com/jotun.html</w:t>
              </w:r>
            </w:hyperlink>
          </w:p>
          <w:p w:rsidR="0085054E" w:rsidRPr="00F22EAC" w:rsidRDefault="0085054E" w:rsidP="00094AD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:rsidR="0085054E" w:rsidRPr="00F22EAC" w:rsidRDefault="0085054E" w:rsidP="00A74EEE">
            <w:pPr>
              <w:rPr>
                <w:rFonts w:cstheme="minorHAnsi"/>
                <w:sz w:val="20"/>
                <w:szCs w:val="20"/>
              </w:rPr>
            </w:pPr>
          </w:p>
          <w:p w:rsidR="00F10E0C" w:rsidRDefault="00E14ECD" w:rsidP="001858F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7003B0F2">
                  <wp:simplePos x="0" y="0"/>
                  <wp:positionH relativeFrom="column">
                    <wp:posOffset>451541</wp:posOffset>
                  </wp:positionH>
                  <wp:positionV relativeFrom="paragraph">
                    <wp:posOffset>7306</wp:posOffset>
                  </wp:positionV>
                  <wp:extent cx="1386672" cy="2122634"/>
                  <wp:effectExtent l="0" t="0" r="4445" b="0"/>
                  <wp:wrapNone/>
                  <wp:docPr id="1" name="Picture 1" descr="Electrigirl by Jo Cotter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ectrigirl by Jo Cotter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672" cy="212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5054E" w:rsidRDefault="0085054E" w:rsidP="001858F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1858F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Pr="00F22EAC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Electric Girl- Jo Cotterill</w:t>
            </w:r>
          </w:p>
          <w:p w:rsidR="00E14ECD" w:rsidRPr="00F22EAC" w:rsidRDefault="00E14ECD" w:rsidP="001858F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:rsidR="00E14ECD" w:rsidRDefault="00E14ECD" w:rsidP="00A74EE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36F809DD" wp14:editId="649F472A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150676</wp:posOffset>
                  </wp:positionV>
                  <wp:extent cx="1376045" cy="2087880"/>
                  <wp:effectExtent l="0" t="0" r="0" b="7620"/>
                  <wp:wrapTopAndBottom/>
                  <wp:docPr id="5" name="Picture 5" descr="Image result for toro t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oro t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4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054E" w:rsidRPr="00F22EAC" w:rsidRDefault="00E14ECD" w:rsidP="00A74EE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sz w:val="20"/>
                <w:szCs w:val="20"/>
              </w:rPr>
              <w:t xml:space="preserve">Toro </w:t>
            </w:r>
            <w:proofErr w:type="spellStart"/>
            <w:r w:rsidRPr="00F22EAC">
              <w:rPr>
                <w:rFonts w:cstheme="minorHAnsi"/>
                <w:sz w:val="20"/>
                <w:szCs w:val="20"/>
              </w:rPr>
              <w:t>Toro</w:t>
            </w:r>
            <w:proofErr w:type="spellEnd"/>
            <w:r w:rsidRPr="00F22EAC">
              <w:rPr>
                <w:rFonts w:cstheme="minorHAnsi"/>
                <w:sz w:val="20"/>
                <w:szCs w:val="20"/>
              </w:rPr>
              <w:t xml:space="preserve"> – Michael Morpurgo</w:t>
            </w: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85054E" w:rsidRPr="00F22EAC" w:rsidRDefault="0085054E" w:rsidP="004C30B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A74EEE" w:rsidTr="00D355D0">
        <w:trPr>
          <w:cantSplit/>
          <w:trHeight w:val="3683"/>
        </w:trPr>
        <w:tc>
          <w:tcPr>
            <w:tcW w:w="426" w:type="dxa"/>
            <w:shd w:val="clear" w:color="auto" w:fill="FFFF00"/>
            <w:textDirection w:val="btLr"/>
          </w:tcPr>
          <w:p w:rsidR="00A74EEE" w:rsidRPr="00F22EAC" w:rsidRDefault="00A74EEE" w:rsidP="00A74EEE">
            <w:pPr>
              <w:ind w:left="113" w:right="113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22EAC">
              <w:rPr>
                <w:rFonts w:cstheme="minorHAnsi"/>
                <w:b/>
                <w:sz w:val="20"/>
                <w:szCs w:val="20"/>
              </w:rPr>
              <w:t>Reading Journey</w:t>
            </w:r>
          </w:p>
        </w:tc>
        <w:tc>
          <w:tcPr>
            <w:tcW w:w="3686" w:type="dxa"/>
          </w:tcPr>
          <w:p w:rsidR="00F10E0C" w:rsidRDefault="00F10E0C" w:rsidP="00A74EE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3F42AF3B" wp14:editId="7C493A9A">
                  <wp:simplePos x="0" y="0"/>
                  <wp:positionH relativeFrom="column">
                    <wp:posOffset>216095</wp:posOffset>
                  </wp:positionH>
                  <wp:positionV relativeFrom="paragraph">
                    <wp:posOffset>144193</wp:posOffset>
                  </wp:positionV>
                  <wp:extent cx="1840230" cy="1649095"/>
                  <wp:effectExtent l="0" t="0" r="7620" b="8255"/>
                  <wp:wrapNone/>
                  <wp:docPr id="22" name="Picture 22" descr="Image result for journey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journey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10E0C" w:rsidRDefault="00F10E0C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F10E0C" w:rsidRDefault="00F10E0C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74EEE" w:rsidRPr="00F22EAC" w:rsidRDefault="00A74EEE" w:rsidP="00A74EE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sz w:val="20"/>
                <w:szCs w:val="20"/>
              </w:rPr>
              <w:t>Journey – Aaron Baker</w:t>
            </w:r>
          </w:p>
          <w:p w:rsidR="002B0B79" w:rsidRPr="00F22EAC" w:rsidRDefault="002B0B79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A74EEE" w:rsidRPr="00F22EAC" w:rsidRDefault="00F230C4" w:rsidP="00A367D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sz w:val="20"/>
                <w:szCs w:val="20"/>
              </w:rPr>
              <w:t>+</w:t>
            </w:r>
            <w:r w:rsidR="00A367DB">
              <w:rPr>
                <w:rFonts w:cstheme="minorHAnsi"/>
                <w:sz w:val="20"/>
                <w:szCs w:val="20"/>
              </w:rPr>
              <w:t xml:space="preserve"> Ma</w:t>
            </w:r>
            <w:r w:rsidR="00A74EEE" w:rsidRPr="00F22EAC">
              <w:rPr>
                <w:rFonts w:cstheme="minorHAnsi"/>
                <w:sz w:val="20"/>
                <w:szCs w:val="20"/>
              </w:rPr>
              <w:t>yan Myths</w:t>
            </w:r>
            <w:r w:rsidRPr="00F22EAC">
              <w:rPr>
                <w:rFonts w:cstheme="minorHAnsi"/>
                <w:sz w:val="20"/>
                <w:szCs w:val="20"/>
              </w:rPr>
              <w:t xml:space="preserve"> &amp; Non</w:t>
            </w:r>
            <w:r w:rsidR="00AA3487">
              <w:rPr>
                <w:rFonts w:cstheme="minorHAnsi"/>
                <w:sz w:val="20"/>
                <w:szCs w:val="20"/>
              </w:rPr>
              <w:t>-</w:t>
            </w:r>
            <w:r w:rsidRPr="00F22EAC">
              <w:rPr>
                <w:rFonts w:cstheme="minorHAnsi"/>
                <w:sz w:val="20"/>
                <w:szCs w:val="20"/>
              </w:rPr>
              <w:t>fiction texts/ articles</w:t>
            </w:r>
          </w:p>
          <w:p w:rsidR="00A74EEE" w:rsidRPr="00F22EAC" w:rsidRDefault="00A74EEE" w:rsidP="0074583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3" w:type="dxa"/>
          </w:tcPr>
          <w:p w:rsidR="002B0B79" w:rsidRPr="00F22EAC" w:rsidRDefault="00354D25" w:rsidP="00A74EEE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06E9F017">
                  <wp:simplePos x="0" y="0"/>
                  <wp:positionH relativeFrom="column">
                    <wp:posOffset>265766</wp:posOffset>
                  </wp:positionH>
                  <wp:positionV relativeFrom="paragraph">
                    <wp:posOffset>-1270</wp:posOffset>
                  </wp:positionV>
                  <wp:extent cx="1661229" cy="2041388"/>
                  <wp:effectExtent l="0" t="0" r="0" b="0"/>
                  <wp:wrapNone/>
                  <wp:docPr id="10" name="Picture 1" descr="The Snowman: Amazon.co.uk: Briggs, Raymond, Briggs, Raymond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Snowman: Amazon.co.uk: Briggs, Raymond, Briggs, Raymond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229" cy="204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0B79" w:rsidRDefault="002B0B79" w:rsidP="00A74EEE">
            <w:pPr>
              <w:rPr>
                <w:rFonts w:cstheme="minorHAnsi"/>
                <w:sz w:val="20"/>
                <w:szCs w:val="20"/>
              </w:rPr>
            </w:pPr>
          </w:p>
          <w:p w:rsidR="00D355D0" w:rsidRDefault="00D355D0" w:rsidP="00A74EEE">
            <w:pPr>
              <w:rPr>
                <w:rFonts w:cstheme="minorHAnsi"/>
                <w:sz w:val="20"/>
                <w:szCs w:val="20"/>
              </w:rPr>
            </w:pPr>
          </w:p>
          <w:p w:rsidR="00D355D0" w:rsidRDefault="00D355D0" w:rsidP="00A74EEE">
            <w:pPr>
              <w:rPr>
                <w:rFonts w:cstheme="minorHAnsi"/>
                <w:sz w:val="20"/>
                <w:szCs w:val="20"/>
              </w:rPr>
            </w:pPr>
          </w:p>
          <w:p w:rsidR="00D355D0" w:rsidRDefault="00D355D0" w:rsidP="00A74EEE">
            <w:pPr>
              <w:rPr>
                <w:rFonts w:cstheme="minorHAnsi"/>
                <w:sz w:val="20"/>
                <w:szCs w:val="20"/>
              </w:rPr>
            </w:pPr>
          </w:p>
          <w:p w:rsidR="00D355D0" w:rsidRDefault="00D355D0" w:rsidP="00A74EEE">
            <w:pPr>
              <w:rPr>
                <w:rFonts w:cstheme="minorHAnsi"/>
                <w:sz w:val="20"/>
                <w:szCs w:val="20"/>
              </w:rPr>
            </w:pPr>
          </w:p>
          <w:p w:rsidR="00D355D0" w:rsidRDefault="00D355D0" w:rsidP="00A74EEE">
            <w:pPr>
              <w:rPr>
                <w:rFonts w:cstheme="minorHAnsi"/>
                <w:sz w:val="20"/>
                <w:szCs w:val="20"/>
              </w:rPr>
            </w:pPr>
          </w:p>
          <w:p w:rsidR="00D355D0" w:rsidRDefault="00D355D0" w:rsidP="00A74EEE">
            <w:pPr>
              <w:rPr>
                <w:rFonts w:cstheme="minorHAnsi"/>
                <w:sz w:val="20"/>
                <w:szCs w:val="20"/>
              </w:rPr>
            </w:pPr>
          </w:p>
          <w:p w:rsidR="00D355D0" w:rsidRDefault="00D355D0" w:rsidP="00A74EEE">
            <w:pPr>
              <w:rPr>
                <w:rFonts w:cstheme="minorHAnsi"/>
                <w:sz w:val="20"/>
                <w:szCs w:val="20"/>
              </w:rPr>
            </w:pPr>
          </w:p>
          <w:p w:rsidR="00D355D0" w:rsidRDefault="00D355D0" w:rsidP="00A74EEE">
            <w:pPr>
              <w:rPr>
                <w:rFonts w:cstheme="minorHAnsi"/>
                <w:sz w:val="20"/>
                <w:szCs w:val="20"/>
              </w:rPr>
            </w:pPr>
          </w:p>
          <w:p w:rsidR="00D355D0" w:rsidRDefault="00D355D0" w:rsidP="00A74EEE">
            <w:pPr>
              <w:rPr>
                <w:rFonts w:cstheme="minorHAnsi"/>
                <w:sz w:val="20"/>
                <w:szCs w:val="20"/>
              </w:rPr>
            </w:pPr>
          </w:p>
          <w:p w:rsidR="00D355D0" w:rsidRDefault="00D355D0" w:rsidP="00A74EEE">
            <w:pPr>
              <w:rPr>
                <w:rFonts w:cstheme="minorHAnsi"/>
                <w:sz w:val="20"/>
                <w:szCs w:val="20"/>
              </w:rPr>
            </w:pPr>
          </w:p>
          <w:p w:rsidR="00D355D0" w:rsidRDefault="00D355D0" w:rsidP="00A74EEE">
            <w:pPr>
              <w:rPr>
                <w:rFonts w:cstheme="minorHAnsi"/>
                <w:sz w:val="20"/>
                <w:szCs w:val="20"/>
              </w:rPr>
            </w:pPr>
          </w:p>
          <w:p w:rsidR="00D355D0" w:rsidRDefault="00D355D0" w:rsidP="00A74EEE">
            <w:pPr>
              <w:rPr>
                <w:rFonts w:cstheme="minorHAnsi"/>
                <w:sz w:val="20"/>
                <w:szCs w:val="20"/>
              </w:rPr>
            </w:pPr>
          </w:p>
          <w:p w:rsidR="00D355D0" w:rsidRPr="00F22EAC" w:rsidRDefault="00D355D0" w:rsidP="00A74EEE">
            <w:pPr>
              <w:rPr>
                <w:rFonts w:cstheme="minorHAnsi"/>
                <w:sz w:val="20"/>
                <w:szCs w:val="20"/>
              </w:rPr>
            </w:pPr>
          </w:p>
          <w:p w:rsidR="00A74EEE" w:rsidRPr="00F22EAC" w:rsidRDefault="00354D25" w:rsidP="00745834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Snowman by Raymond Briggs</w:t>
            </w:r>
          </w:p>
          <w:p w:rsidR="00A74EEE" w:rsidRPr="00F22EAC" w:rsidRDefault="00A74EEE" w:rsidP="0074583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6" w:type="dxa"/>
          </w:tcPr>
          <w:p w:rsidR="009D53FF" w:rsidRPr="00F22EAC" w:rsidRDefault="006E5919" w:rsidP="009D53FF">
            <w:pPr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620688</wp:posOffset>
                  </wp:positionH>
                  <wp:positionV relativeFrom="paragraph">
                    <wp:posOffset>146148</wp:posOffset>
                  </wp:positionV>
                  <wp:extent cx="1242060" cy="1723292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9" t="12789" r="80295" b="42779"/>
                          <a:stretch/>
                        </pic:blipFill>
                        <pic:spPr bwMode="auto">
                          <a:xfrm>
                            <a:off x="0" y="0"/>
                            <a:ext cx="1242060" cy="1723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D53FF" w:rsidRPr="00F22EAC" w:rsidRDefault="009D53FF" w:rsidP="009D53FF">
            <w:pPr>
              <w:rPr>
                <w:rFonts w:cstheme="minorHAnsi"/>
                <w:sz w:val="20"/>
                <w:szCs w:val="20"/>
              </w:rPr>
            </w:pPr>
          </w:p>
          <w:p w:rsidR="009D53FF" w:rsidRPr="00F22EAC" w:rsidRDefault="009D53FF" w:rsidP="009D53FF">
            <w:pPr>
              <w:rPr>
                <w:rFonts w:cstheme="minorHAnsi"/>
                <w:sz w:val="20"/>
                <w:szCs w:val="20"/>
              </w:rPr>
            </w:pPr>
          </w:p>
          <w:p w:rsidR="009D53FF" w:rsidRPr="00F22EAC" w:rsidRDefault="009D53FF" w:rsidP="009D53FF">
            <w:pPr>
              <w:rPr>
                <w:rFonts w:cstheme="minorHAnsi"/>
                <w:sz w:val="20"/>
                <w:szCs w:val="20"/>
              </w:rPr>
            </w:pPr>
          </w:p>
          <w:p w:rsidR="006E5919" w:rsidRPr="00F22EAC" w:rsidRDefault="006E5919" w:rsidP="009D53FF">
            <w:pPr>
              <w:rPr>
                <w:rFonts w:cstheme="minorHAnsi"/>
                <w:sz w:val="20"/>
                <w:szCs w:val="20"/>
              </w:rPr>
            </w:pPr>
          </w:p>
          <w:p w:rsidR="006E5919" w:rsidRPr="00F22EAC" w:rsidRDefault="006E5919" w:rsidP="009D53FF">
            <w:pPr>
              <w:rPr>
                <w:rFonts w:cstheme="minorHAnsi"/>
                <w:sz w:val="20"/>
                <w:szCs w:val="20"/>
              </w:rPr>
            </w:pPr>
          </w:p>
          <w:p w:rsidR="006E5919" w:rsidRPr="00F22EAC" w:rsidRDefault="006E5919" w:rsidP="009D53FF">
            <w:pPr>
              <w:rPr>
                <w:rFonts w:cstheme="minorHAnsi"/>
                <w:sz w:val="20"/>
                <w:szCs w:val="20"/>
              </w:rPr>
            </w:pPr>
          </w:p>
          <w:p w:rsidR="006E5919" w:rsidRPr="00F22EAC" w:rsidRDefault="006E5919" w:rsidP="009D53FF">
            <w:pPr>
              <w:rPr>
                <w:rFonts w:cstheme="minorHAnsi"/>
                <w:sz w:val="20"/>
                <w:szCs w:val="20"/>
              </w:rPr>
            </w:pPr>
          </w:p>
          <w:p w:rsidR="006E5919" w:rsidRPr="00F22EAC" w:rsidRDefault="006E5919" w:rsidP="009D53FF">
            <w:pPr>
              <w:rPr>
                <w:rFonts w:cstheme="minorHAnsi"/>
                <w:sz w:val="20"/>
                <w:szCs w:val="20"/>
              </w:rPr>
            </w:pPr>
          </w:p>
          <w:p w:rsidR="006E5919" w:rsidRPr="00F22EAC" w:rsidRDefault="006E5919" w:rsidP="009D53FF">
            <w:pPr>
              <w:rPr>
                <w:rFonts w:cstheme="minorHAnsi"/>
                <w:sz w:val="20"/>
                <w:szCs w:val="20"/>
              </w:rPr>
            </w:pPr>
          </w:p>
          <w:p w:rsidR="009D53FF" w:rsidRPr="00F22EAC" w:rsidRDefault="009D53FF" w:rsidP="009D53FF">
            <w:pPr>
              <w:rPr>
                <w:rFonts w:cstheme="minorHAnsi"/>
                <w:sz w:val="20"/>
                <w:szCs w:val="20"/>
              </w:rPr>
            </w:pPr>
          </w:p>
          <w:p w:rsidR="00CE4BC0" w:rsidRPr="00F22EAC" w:rsidRDefault="00CE4BC0" w:rsidP="009D53FF">
            <w:pPr>
              <w:rPr>
                <w:rFonts w:cstheme="minorHAnsi"/>
                <w:sz w:val="20"/>
                <w:szCs w:val="20"/>
              </w:rPr>
            </w:pPr>
          </w:p>
          <w:p w:rsidR="00CE4BC0" w:rsidRPr="00F22EAC" w:rsidRDefault="00CE4BC0" w:rsidP="009D53FF">
            <w:pPr>
              <w:rPr>
                <w:rFonts w:cstheme="minorHAnsi"/>
                <w:sz w:val="20"/>
                <w:szCs w:val="20"/>
              </w:rPr>
            </w:pPr>
          </w:p>
          <w:p w:rsidR="009D53FF" w:rsidRPr="00F22EAC" w:rsidRDefault="00A367DB" w:rsidP="00CE4BC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+</w:t>
            </w:r>
            <w:r w:rsidR="00F22EAC" w:rsidRPr="00F22EAC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The Wild Robot by Peter Brown</w:t>
            </w:r>
          </w:p>
          <w:p w:rsidR="00A74EEE" w:rsidRPr="00F22EAC" w:rsidRDefault="00A74EEE" w:rsidP="009D53F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:rsidR="00AF5EE7" w:rsidRPr="00F22EAC" w:rsidRDefault="00D355D0" w:rsidP="00AF5EE7">
            <w:pPr>
              <w:shd w:val="clear" w:color="auto" w:fill="FFFFFF"/>
              <w:spacing w:after="150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5A5BBA0B">
                  <wp:simplePos x="0" y="0"/>
                  <wp:positionH relativeFrom="column">
                    <wp:posOffset>501650</wp:posOffset>
                  </wp:positionH>
                  <wp:positionV relativeFrom="paragraph">
                    <wp:posOffset>69360</wp:posOffset>
                  </wp:positionV>
                  <wp:extent cx="1179559" cy="1800000"/>
                  <wp:effectExtent l="0" t="0" r="1905" b="0"/>
                  <wp:wrapNone/>
                  <wp:docPr id="11" name="Picture 11" descr="Beowulf: Amazon.co.uk: Michael Morpurgo, Michael Foreman, Michae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owulf: Amazon.co.uk: Michael Morpurgo, Michael Foreman, Michae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5EE7" w:rsidRPr="00F22EAC" w:rsidRDefault="00AF5EE7" w:rsidP="00AF5EE7">
            <w:pPr>
              <w:shd w:val="clear" w:color="auto" w:fill="FFFFFF"/>
              <w:spacing w:after="150"/>
              <w:rPr>
                <w:rFonts w:eastAsia="Times New Roman" w:cstheme="minorHAnsi"/>
                <w:color w:val="000000"/>
                <w:sz w:val="20"/>
                <w:szCs w:val="20"/>
                <w:lang w:eastAsia="en-GB"/>
              </w:rPr>
            </w:pPr>
          </w:p>
          <w:p w:rsidR="00A74EEE" w:rsidRPr="00F22EAC" w:rsidRDefault="00A74EEE" w:rsidP="00AF5EE7">
            <w:pPr>
              <w:shd w:val="clear" w:color="auto" w:fill="FFFFFF"/>
              <w:spacing w:after="150"/>
              <w:rPr>
                <w:rFonts w:cstheme="minorHAnsi"/>
                <w:sz w:val="20"/>
                <w:szCs w:val="20"/>
              </w:rPr>
            </w:pPr>
          </w:p>
          <w:p w:rsidR="00685EFC" w:rsidRPr="00F22EAC" w:rsidRDefault="00685EFC" w:rsidP="00AF5EE7">
            <w:pPr>
              <w:shd w:val="clear" w:color="auto" w:fill="FFFFFF"/>
              <w:spacing w:after="150"/>
              <w:rPr>
                <w:rFonts w:cstheme="minorHAnsi"/>
                <w:sz w:val="20"/>
                <w:szCs w:val="20"/>
              </w:rPr>
            </w:pPr>
          </w:p>
          <w:p w:rsidR="00685EFC" w:rsidRPr="00F22EAC" w:rsidRDefault="00685EFC" w:rsidP="00AF5EE7">
            <w:pPr>
              <w:shd w:val="clear" w:color="auto" w:fill="FFFFFF"/>
              <w:spacing w:after="150"/>
              <w:rPr>
                <w:rFonts w:cstheme="minorHAnsi"/>
                <w:sz w:val="20"/>
                <w:szCs w:val="20"/>
              </w:rPr>
            </w:pPr>
          </w:p>
          <w:p w:rsidR="00685EFC" w:rsidRDefault="00685EFC" w:rsidP="00AF5EE7">
            <w:pPr>
              <w:shd w:val="clear" w:color="auto" w:fill="FFFFFF"/>
              <w:spacing w:after="150"/>
              <w:rPr>
                <w:rFonts w:cstheme="minorHAnsi"/>
                <w:sz w:val="20"/>
                <w:szCs w:val="20"/>
              </w:rPr>
            </w:pPr>
          </w:p>
          <w:p w:rsidR="00D355D0" w:rsidRDefault="00D355D0" w:rsidP="00AF5EE7">
            <w:pPr>
              <w:shd w:val="clear" w:color="auto" w:fill="FFFFFF"/>
              <w:spacing w:after="150"/>
              <w:rPr>
                <w:rFonts w:cstheme="minorHAnsi"/>
                <w:sz w:val="20"/>
                <w:szCs w:val="20"/>
              </w:rPr>
            </w:pPr>
          </w:p>
          <w:p w:rsidR="00D355D0" w:rsidRDefault="00D355D0" w:rsidP="00AF5EE7">
            <w:pPr>
              <w:shd w:val="clear" w:color="auto" w:fill="FFFFFF"/>
              <w:spacing w:after="150"/>
              <w:rPr>
                <w:rFonts w:cstheme="minorHAnsi"/>
                <w:sz w:val="20"/>
                <w:szCs w:val="20"/>
              </w:rPr>
            </w:pPr>
          </w:p>
          <w:p w:rsidR="00D355D0" w:rsidRPr="00F22EAC" w:rsidRDefault="00D355D0" w:rsidP="00D355D0">
            <w:pPr>
              <w:shd w:val="clear" w:color="auto" w:fill="FFFFFF"/>
              <w:spacing w:after="15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Different versions of Beowulf + </w:t>
            </w:r>
            <w:r>
              <w:rPr>
                <w:rFonts w:cstheme="minorHAnsi"/>
                <w:sz w:val="20"/>
                <w:szCs w:val="20"/>
              </w:rPr>
              <w:br/>
              <w:t>Nonfiction on Anglos Saxons &amp; Vikings</w:t>
            </w:r>
          </w:p>
          <w:p w:rsidR="00685EFC" w:rsidRPr="00F22EAC" w:rsidRDefault="00685EFC" w:rsidP="00D355D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27" w:type="dxa"/>
          </w:tcPr>
          <w:p w:rsidR="00A74EEE" w:rsidRPr="00F22EAC" w:rsidRDefault="00E14ECD" w:rsidP="00A74EE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008589BF">
                  <wp:simplePos x="0" y="0"/>
                  <wp:positionH relativeFrom="column">
                    <wp:posOffset>660205</wp:posOffset>
                  </wp:positionH>
                  <wp:positionV relativeFrom="paragraph">
                    <wp:posOffset>141347</wp:posOffset>
                  </wp:positionV>
                  <wp:extent cx="1175385" cy="1799590"/>
                  <wp:effectExtent l="0" t="0" r="5715" b="0"/>
                  <wp:wrapNone/>
                  <wp:docPr id="12" name="Picture 12" descr="My Brother is a Superhero: Amazon.co.uk: David Solom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y Brother is a Superhero: Amazon.co.uk: David Solom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14ECD" w:rsidRDefault="00E14ECD" w:rsidP="001858F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E14ECD" w:rsidRDefault="00E14ECD" w:rsidP="001858F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E14ECD" w:rsidRDefault="00E14ECD" w:rsidP="001858F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E14ECD" w:rsidRDefault="00E14ECD" w:rsidP="001858F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E14ECD" w:rsidRDefault="00E14ECD" w:rsidP="001858F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E14ECD" w:rsidRDefault="00E14ECD" w:rsidP="001858F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E14ECD" w:rsidRDefault="00E14ECD" w:rsidP="001858F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E14ECD" w:rsidRDefault="00E14ECD" w:rsidP="001858F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E14ECD" w:rsidRDefault="00E14ECD" w:rsidP="001858F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E14ECD" w:rsidRDefault="00E14ECD" w:rsidP="001858F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E14ECD" w:rsidRDefault="00E14ECD" w:rsidP="001858F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E14ECD" w:rsidRDefault="00E14ECD" w:rsidP="001858F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My Brother is a superhero </w:t>
            </w:r>
          </w:p>
          <w:p w:rsidR="00E14ECD" w:rsidRDefault="00E14ECD" w:rsidP="001858F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+ articles on people with superhuman abilities</w:t>
            </w:r>
          </w:p>
          <w:p w:rsidR="00E14ECD" w:rsidRDefault="00E14ECD" w:rsidP="001858F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A74EEE" w:rsidRPr="00F22EAC" w:rsidRDefault="00F230C4" w:rsidP="001858F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22EAC">
              <w:rPr>
                <w:rFonts w:cstheme="minorHAnsi"/>
                <w:b/>
                <w:sz w:val="20"/>
                <w:szCs w:val="20"/>
              </w:rPr>
              <w:t xml:space="preserve">+ </w:t>
            </w:r>
            <w:r w:rsidR="00A74EEE" w:rsidRPr="00F22EAC">
              <w:rPr>
                <w:rFonts w:cstheme="minorHAnsi"/>
                <w:b/>
                <w:sz w:val="20"/>
                <w:szCs w:val="20"/>
              </w:rPr>
              <w:t>Revision</w:t>
            </w:r>
          </w:p>
        </w:tc>
        <w:tc>
          <w:tcPr>
            <w:tcW w:w="3827" w:type="dxa"/>
          </w:tcPr>
          <w:p w:rsidR="00B14CA9" w:rsidRPr="00F22EAC" w:rsidRDefault="00E14ECD" w:rsidP="00A74EE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527F0FD2" wp14:editId="6F8ED8C2">
                  <wp:simplePos x="0" y="0"/>
                  <wp:positionH relativeFrom="column">
                    <wp:posOffset>553727</wp:posOffset>
                  </wp:positionH>
                  <wp:positionV relativeFrom="paragraph">
                    <wp:posOffset>140217</wp:posOffset>
                  </wp:positionV>
                  <wp:extent cx="1179195" cy="1799590"/>
                  <wp:effectExtent l="0" t="0" r="1905" b="0"/>
                  <wp:wrapNone/>
                  <wp:docPr id="6" name="Picture 6" descr="Image result for dancing bear michael morpur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ancing bear michael morpur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19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14CA9" w:rsidRPr="00F22EAC" w:rsidRDefault="00B14CA9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B14CA9" w:rsidRPr="00F22EAC" w:rsidRDefault="00B14CA9" w:rsidP="00A74EE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D355D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D355D0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14ECD" w:rsidRPr="00F22EAC" w:rsidRDefault="00E14ECD" w:rsidP="00E14E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sz w:val="20"/>
                <w:szCs w:val="20"/>
              </w:rPr>
              <w:t xml:space="preserve">The Dancing Bear </w:t>
            </w:r>
            <w:r>
              <w:rPr>
                <w:rFonts w:cstheme="minorHAnsi"/>
                <w:sz w:val="20"/>
                <w:szCs w:val="20"/>
              </w:rPr>
              <w:t>+</w:t>
            </w:r>
          </w:p>
          <w:p w:rsidR="00E14ECD" w:rsidRDefault="00E14ECD" w:rsidP="00D355D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22EAC">
              <w:rPr>
                <w:rFonts w:cstheme="minorHAnsi"/>
                <w:sz w:val="20"/>
                <w:szCs w:val="20"/>
              </w:rPr>
              <w:t>N</w:t>
            </w:r>
            <w:r>
              <w:rPr>
                <w:rFonts w:cstheme="minorHAnsi"/>
                <w:sz w:val="20"/>
                <w:szCs w:val="20"/>
              </w:rPr>
              <w:t>on-Fiction</w:t>
            </w:r>
            <w:r w:rsidRPr="00F22EAC">
              <w:rPr>
                <w:rFonts w:cstheme="minorHAnsi"/>
                <w:sz w:val="20"/>
                <w:szCs w:val="20"/>
              </w:rPr>
              <w:t xml:space="preserve"> texts on Spain</w:t>
            </w:r>
            <w:r>
              <w:rPr>
                <w:rFonts w:cstheme="minorHAnsi"/>
                <w:sz w:val="20"/>
                <w:szCs w:val="20"/>
              </w:rPr>
              <w:t>/ Spanish culture</w:t>
            </w:r>
          </w:p>
          <w:p w:rsidR="00657C5C" w:rsidRPr="00F22EAC" w:rsidRDefault="00657C5C" w:rsidP="00A74EE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</w:tc>
      </w:tr>
    </w:tbl>
    <w:p w:rsidR="00DA2547" w:rsidRDefault="00DA2547" w:rsidP="00E80E8E">
      <w:pPr>
        <w:spacing w:after="0" w:line="240" w:lineRule="auto"/>
        <w:rPr>
          <w:rFonts w:ascii="Arial" w:eastAsia="Times New Roman" w:hAnsi="Arial" w:cs="Arial"/>
          <w:color w:val="0B0C0C"/>
          <w:sz w:val="29"/>
          <w:szCs w:val="29"/>
          <w:shd w:val="clear" w:color="auto" w:fill="FFFFFF"/>
          <w:lang w:eastAsia="en-GB"/>
        </w:rPr>
      </w:pPr>
    </w:p>
    <w:p w:rsidR="00E73D8C" w:rsidRPr="00E73D8C" w:rsidRDefault="00E73D8C" w:rsidP="00E73D8C">
      <w:pPr>
        <w:jc w:val="center"/>
        <w:rPr>
          <w:sz w:val="28"/>
        </w:rPr>
      </w:pPr>
    </w:p>
    <w:sectPr w:rsidR="00E73D8C" w:rsidRPr="00E73D8C" w:rsidSect="00F10E0C">
      <w:pgSz w:w="23814" w:h="16839" w:orient="landscape" w:code="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43FEE"/>
    <w:multiLevelType w:val="hybridMultilevel"/>
    <w:tmpl w:val="DE5E3D82"/>
    <w:lvl w:ilvl="0" w:tplc="8300346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897736"/>
    <w:multiLevelType w:val="multilevel"/>
    <w:tmpl w:val="46F0B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7C93A13"/>
    <w:multiLevelType w:val="multilevel"/>
    <w:tmpl w:val="5A0A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D8C"/>
    <w:rsid w:val="000069CD"/>
    <w:rsid w:val="000919D4"/>
    <w:rsid w:val="00094AD8"/>
    <w:rsid w:val="000B0E24"/>
    <w:rsid w:val="00103B45"/>
    <w:rsid w:val="00103FE9"/>
    <w:rsid w:val="00160AE7"/>
    <w:rsid w:val="001858F8"/>
    <w:rsid w:val="001C2226"/>
    <w:rsid w:val="00267955"/>
    <w:rsid w:val="00270A85"/>
    <w:rsid w:val="002B0B79"/>
    <w:rsid w:val="002F507B"/>
    <w:rsid w:val="00354D25"/>
    <w:rsid w:val="00367E09"/>
    <w:rsid w:val="003E1944"/>
    <w:rsid w:val="00400808"/>
    <w:rsid w:val="00434F0F"/>
    <w:rsid w:val="00461717"/>
    <w:rsid w:val="00475190"/>
    <w:rsid w:val="004C30BB"/>
    <w:rsid w:val="004F2427"/>
    <w:rsid w:val="005146A1"/>
    <w:rsid w:val="00524E09"/>
    <w:rsid w:val="00576FF6"/>
    <w:rsid w:val="005A26C3"/>
    <w:rsid w:val="005C0826"/>
    <w:rsid w:val="00657C5C"/>
    <w:rsid w:val="00674AE5"/>
    <w:rsid w:val="00685EFC"/>
    <w:rsid w:val="00695976"/>
    <w:rsid w:val="006A3081"/>
    <w:rsid w:val="006E115F"/>
    <w:rsid w:val="006E5919"/>
    <w:rsid w:val="006E7E3F"/>
    <w:rsid w:val="0071128A"/>
    <w:rsid w:val="007347ED"/>
    <w:rsid w:val="0074110B"/>
    <w:rsid w:val="00745834"/>
    <w:rsid w:val="007D572F"/>
    <w:rsid w:val="007E241A"/>
    <w:rsid w:val="00806F65"/>
    <w:rsid w:val="00834C17"/>
    <w:rsid w:val="0085054E"/>
    <w:rsid w:val="008976B5"/>
    <w:rsid w:val="008D1DDD"/>
    <w:rsid w:val="009638BB"/>
    <w:rsid w:val="00984B5A"/>
    <w:rsid w:val="009D53FF"/>
    <w:rsid w:val="009F1879"/>
    <w:rsid w:val="00A25779"/>
    <w:rsid w:val="00A26F87"/>
    <w:rsid w:val="00A367DB"/>
    <w:rsid w:val="00A748AC"/>
    <w:rsid w:val="00A74EEE"/>
    <w:rsid w:val="00AA3487"/>
    <w:rsid w:val="00AA734E"/>
    <w:rsid w:val="00AC0463"/>
    <w:rsid w:val="00AF08FE"/>
    <w:rsid w:val="00AF3B29"/>
    <w:rsid w:val="00AF5EE7"/>
    <w:rsid w:val="00AF647A"/>
    <w:rsid w:val="00B14CA9"/>
    <w:rsid w:val="00BC77C9"/>
    <w:rsid w:val="00BD329D"/>
    <w:rsid w:val="00C060F2"/>
    <w:rsid w:val="00C341EA"/>
    <w:rsid w:val="00C82A64"/>
    <w:rsid w:val="00C8494C"/>
    <w:rsid w:val="00CD3FE2"/>
    <w:rsid w:val="00CE4BC0"/>
    <w:rsid w:val="00D355D0"/>
    <w:rsid w:val="00D463AE"/>
    <w:rsid w:val="00D501C1"/>
    <w:rsid w:val="00D95102"/>
    <w:rsid w:val="00DA2547"/>
    <w:rsid w:val="00DF4A3A"/>
    <w:rsid w:val="00E14ECD"/>
    <w:rsid w:val="00E73D8C"/>
    <w:rsid w:val="00E80E8E"/>
    <w:rsid w:val="00E8111E"/>
    <w:rsid w:val="00F10E0C"/>
    <w:rsid w:val="00F22EAC"/>
    <w:rsid w:val="00F230C4"/>
    <w:rsid w:val="00FE5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3E30A"/>
  <w15:chartTrackingRefBased/>
  <w15:docId w15:val="{2B8F3F76-31CD-4ACA-B320-26E11E62C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F64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F647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ListParagraph">
    <w:name w:val="List Paragraph"/>
    <w:basedOn w:val="Normal"/>
    <w:uiPriority w:val="34"/>
    <w:qFormat/>
    <w:rsid w:val="00AF64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30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5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literacyshed.com/jotun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27A0AB00</Template>
  <TotalTime>17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Hould</dc:creator>
  <cp:keywords/>
  <dc:description/>
  <cp:lastModifiedBy>Sharon Gilchrist</cp:lastModifiedBy>
  <cp:revision>10</cp:revision>
  <cp:lastPrinted>2019-06-12T12:37:00Z</cp:lastPrinted>
  <dcterms:created xsi:type="dcterms:W3CDTF">2020-06-09T12:17:00Z</dcterms:created>
  <dcterms:modified xsi:type="dcterms:W3CDTF">2020-07-15T10:55:00Z</dcterms:modified>
</cp:coreProperties>
</file>