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D8C" w:rsidRPr="005146A1" w:rsidRDefault="00E73D8C" w:rsidP="005146A1">
      <w:pPr>
        <w:rPr>
          <w:sz w:val="28"/>
        </w:rPr>
      </w:pPr>
      <w:r w:rsidRPr="00E73D8C">
        <w:rPr>
          <w:sz w:val="28"/>
          <w:u w:val="single"/>
        </w:rPr>
        <w:t>Long Term Overview</w:t>
      </w:r>
      <w:r w:rsidR="000011B1">
        <w:rPr>
          <w:sz w:val="28"/>
          <w:u w:val="single"/>
        </w:rPr>
        <w:t>: The Reading Journey for Year 3</w:t>
      </w:r>
      <w:r w:rsidR="005146A1">
        <w:rPr>
          <w:sz w:val="28"/>
        </w:rPr>
        <w:t xml:space="preserve">  </w:t>
      </w:r>
      <w:r w:rsidR="005146A1">
        <w:rPr>
          <w:sz w:val="28"/>
        </w:rPr>
        <w:tab/>
      </w:r>
      <w:r w:rsidR="005146A1" w:rsidRPr="002E39BF">
        <w:rPr>
          <w:color w:val="FF0000"/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Pr="00DA2547">
        <w:rPr>
          <w:color w:val="00B0F0"/>
          <w:sz w:val="24"/>
        </w:rPr>
        <w:t xml:space="preserve">Theme  </w:t>
      </w:r>
      <w:r w:rsidR="00D95102" w:rsidRPr="00DA2547">
        <w:rPr>
          <w:color w:val="00B0F0"/>
          <w:sz w:val="24"/>
        </w:rPr>
        <w:t xml:space="preserve">              </w:t>
      </w:r>
      <w:r w:rsidRPr="00DA2547">
        <w:rPr>
          <w:color w:val="00B0F0"/>
          <w:sz w:val="24"/>
        </w:rPr>
        <w:t xml:space="preserve"> </w:t>
      </w:r>
      <w:r w:rsidRPr="00DA2547">
        <w:rPr>
          <w:sz w:val="24"/>
        </w:rPr>
        <w:t xml:space="preserve">  </w:t>
      </w:r>
      <w:r w:rsidRPr="00DA2547">
        <w:rPr>
          <w:color w:val="00B050"/>
          <w:sz w:val="24"/>
        </w:rPr>
        <w:t>Genre</w:t>
      </w:r>
      <w:r w:rsidRPr="00DA2547">
        <w:rPr>
          <w:sz w:val="24"/>
        </w:rPr>
        <w:t xml:space="preserve">   </w:t>
      </w:r>
      <w:r w:rsidR="00D95102" w:rsidRPr="00DA2547">
        <w:rPr>
          <w:sz w:val="24"/>
        </w:rPr>
        <w:t xml:space="preserve">                     </w:t>
      </w:r>
      <w:r w:rsidRPr="00DA2547">
        <w:rPr>
          <w:color w:val="FF0000"/>
          <w:sz w:val="24"/>
        </w:rPr>
        <w:t>Author</w:t>
      </w:r>
      <w:r w:rsidR="00D95102" w:rsidRPr="00DA2547">
        <w:rPr>
          <w:color w:val="FF0000"/>
          <w:sz w:val="24"/>
        </w:rPr>
        <w:t xml:space="preserve">  </w:t>
      </w:r>
      <w:r w:rsidR="00D95102" w:rsidRPr="00DA2547">
        <w:rPr>
          <w:sz w:val="24"/>
        </w:rPr>
        <w:t xml:space="preserve">                    </w:t>
      </w:r>
      <w:r w:rsidR="00D95102" w:rsidRPr="00DA2547">
        <w:rPr>
          <w:color w:val="7030A0"/>
          <w:sz w:val="24"/>
        </w:rPr>
        <w:t>Cross Curricular</w:t>
      </w:r>
    </w:p>
    <w:tbl>
      <w:tblPr>
        <w:tblStyle w:val="TableGrid"/>
        <w:tblW w:w="2253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3260"/>
        <w:gridCol w:w="4111"/>
        <w:gridCol w:w="3544"/>
        <w:gridCol w:w="3827"/>
        <w:gridCol w:w="3827"/>
      </w:tblGrid>
      <w:tr w:rsidR="009A51F3" w:rsidTr="00E94982">
        <w:tc>
          <w:tcPr>
            <w:tcW w:w="426" w:type="dxa"/>
            <w:shd w:val="clear" w:color="auto" w:fill="CC99FF"/>
          </w:tcPr>
          <w:p w:rsidR="009A51F3" w:rsidRPr="00C060F2" w:rsidRDefault="009A51F3" w:rsidP="009A51F3">
            <w:pPr>
              <w:jc w:val="center"/>
              <w:rPr>
                <w:b/>
                <w:sz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A51F3" w:rsidRDefault="009A51F3" w:rsidP="009A51F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Autumn 1</w:t>
            </w:r>
          </w:p>
          <w:p w:rsidR="009A51F3" w:rsidRDefault="009A51F3" w:rsidP="009A51F3">
            <w:pPr>
              <w:jc w:val="center"/>
              <w:rPr>
                <w:sz w:val="28"/>
              </w:rPr>
            </w:pPr>
            <w:r>
              <w:rPr>
                <w:sz w:val="28"/>
              </w:rPr>
              <w:t>7 weeks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A51F3" w:rsidRDefault="009A51F3" w:rsidP="009A51F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Autumn 2</w:t>
            </w:r>
          </w:p>
          <w:p w:rsidR="009A51F3" w:rsidRDefault="009A51F3" w:rsidP="009A51F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7 weeks  </w:t>
            </w:r>
            <w:r>
              <w:rPr>
                <w:b/>
                <w:sz w:val="28"/>
              </w:rPr>
              <w:br/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A51F3" w:rsidRDefault="009A51F3" w:rsidP="009A51F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Spring 1</w:t>
            </w:r>
          </w:p>
          <w:p w:rsidR="009A51F3" w:rsidRDefault="009A51F3" w:rsidP="009A51F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 weeks</w:t>
            </w:r>
            <w:r w:rsidR="00C32EE7">
              <w:rPr>
                <w:sz w:val="28"/>
              </w:rPr>
              <w:br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A51F3" w:rsidRDefault="009A51F3" w:rsidP="009A51F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Spring 2</w:t>
            </w:r>
          </w:p>
          <w:p w:rsidR="009A51F3" w:rsidRDefault="009A51F3" w:rsidP="009A51F3">
            <w:pPr>
              <w:jc w:val="center"/>
              <w:rPr>
                <w:sz w:val="28"/>
              </w:rPr>
            </w:pPr>
            <w:r>
              <w:rPr>
                <w:sz w:val="28"/>
              </w:rPr>
              <w:t>6 weeks</w:t>
            </w:r>
            <w:r>
              <w:rPr>
                <w:sz w:val="28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A51F3" w:rsidRDefault="009A51F3" w:rsidP="009A51F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Summer 1</w:t>
            </w:r>
          </w:p>
          <w:p w:rsidR="009A51F3" w:rsidRDefault="009A51F3" w:rsidP="009A51F3">
            <w:pPr>
              <w:jc w:val="center"/>
              <w:rPr>
                <w:sz w:val="28"/>
              </w:rPr>
            </w:pPr>
            <w:r>
              <w:rPr>
                <w:sz w:val="28"/>
              </w:rPr>
              <w:t>5 weeks</w:t>
            </w:r>
            <w:r>
              <w:rPr>
                <w:sz w:val="28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9A51F3" w:rsidRDefault="009A51F3" w:rsidP="009A51F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Summer 2</w:t>
            </w:r>
          </w:p>
          <w:p w:rsidR="009A51F3" w:rsidRDefault="009A51F3" w:rsidP="009A51F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7 weeks </w:t>
            </w:r>
            <w:r w:rsidR="00C32EE7">
              <w:rPr>
                <w:sz w:val="28"/>
              </w:rPr>
              <w:br/>
            </w:r>
            <w:bookmarkStart w:id="0" w:name="_GoBack"/>
            <w:bookmarkEnd w:id="0"/>
          </w:p>
          <w:p w:rsidR="009A51F3" w:rsidRDefault="009A51F3" w:rsidP="009A51F3">
            <w:pPr>
              <w:jc w:val="center"/>
              <w:rPr>
                <w:b/>
                <w:sz w:val="28"/>
              </w:rPr>
            </w:pPr>
          </w:p>
        </w:tc>
      </w:tr>
      <w:tr w:rsidR="00A25779" w:rsidTr="00B14CA9">
        <w:trPr>
          <w:cantSplit/>
          <w:trHeight w:val="818"/>
        </w:trPr>
        <w:tc>
          <w:tcPr>
            <w:tcW w:w="426" w:type="dxa"/>
            <w:shd w:val="clear" w:color="auto" w:fill="F7CAAC" w:themeFill="accent2" w:themeFillTint="66"/>
            <w:textDirection w:val="btLr"/>
          </w:tcPr>
          <w:p w:rsidR="00A25779" w:rsidRPr="00A55C62" w:rsidRDefault="00A25779" w:rsidP="00C060F2">
            <w:pPr>
              <w:ind w:left="113" w:right="113"/>
              <w:jc w:val="center"/>
              <w:rPr>
                <w:b/>
                <w:color w:val="00B0F0"/>
                <w:sz w:val="18"/>
                <w:szCs w:val="18"/>
              </w:rPr>
            </w:pPr>
            <w:r w:rsidRPr="00A55C62">
              <w:rPr>
                <w:b/>
                <w:sz w:val="18"/>
                <w:szCs w:val="18"/>
              </w:rPr>
              <w:t>Theme</w:t>
            </w:r>
          </w:p>
        </w:tc>
        <w:tc>
          <w:tcPr>
            <w:tcW w:w="3544" w:type="dxa"/>
          </w:tcPr>
          <w:p w:rsidR="001C0E87" w:rsidRPr="001C0E87" w:rsidRDefault="001C0E87" w:rsidP="001C0E87">
            <w:pPr>
              <w:jc w:val="center"/>
              <w:rPr>
                <w:color w:val="00B0F0"/>
                <w:sz w:val="28"/>
              </w:rPr>
            </w:pPr>
            <w:r w:rsidRPr="001C0E87">
              <w:rPr>
                <w:color w:val="00B0F0"/>
                <w:sz w:val="28"/>
              </w:rPr>
              <w:t xml:space="preserve">Fantasy </w:t>
            </w:r>
          </w:p>
          <w:p w:rsidR="00A25779" w:rsidRPr="00C060F2" w:rsidRDefault="00A25779" w:rsidP="00C060F2">
            <w:pPr>
              <w:jc w:val="center"/>
              <w:rPr>
                <w:color w:val="7030A0"/>
                <w:sz w:val="24"/>
              </w:rPr>
            </w:pPr>
          </w:p>
        </w:tc>
        <w:tc>
          <w:tcPr>
            <w:tcW w:w="3260" w:type="dxa"/>
          </w:tcPr>
          <w:p w:rsidR="00A25779" w:rsidRDefault="00032967" w:rsidP="001C0E87">
            <w:pPr>
              <w:jc w:val="center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Being different</w:t>
            </w:r>
          </w:p>
          <w:p w:rsidR="00A14ED9" w:rsidRPr="001C0E87" w:rsidRDefault="00A14ED9" w:rsidP="001C0E87">
            <w:pPr>
              <w:jc w:val="center"/>
              <w:rPr>
                <w:sz w:val="28"/>
              </w:rPr>
            </w:pPr>
            <w:r w:rsidRPr="00A14ED9">
              <w:rPr>
                <w:color w:val="9933FF"/>
                <w:sz w:val="28"/>
              </w:rPr>
              <w:t>Stone Age</w:t>
            </w:r>
          </w:p>
        </w:tc>
        <w:tc>
          <w:tcPr>
            <w:tcW w:w="4111" w:type="dxa"/>
          </w:tcPr>
          <w:p w:rsidR="00A25779" w:rsidRPr="002017BE" w:rsidRDefault="00E94982" w:rsidP="00E24B81">
            <w:pPr>
              <w:jc w:val="center"/>
              <w:rPr>
                <w:color w:val="00B0F0"/>
                <w:sz w:val="28"/>
              </w:rPr>
            </w:pPr>
            <w:r w:rsidRPr="002017BE">
              <w:rPr>
                <w:color w:val="00B0F0"/>
                <w:sz w:val="28"/>
              </w:rPr>
              <w:t>Hope</w:t>
            </w:r>
            <w:r w:rsidR="00CA1CD5" w:rsidRPr="002017BE">
              <w:rPr>
                <w:color w:val="00B0F0"/>
                <w:sz w:val="28"/>
              </w:rPr>
              <w:t>s and Dreams</w:t>
            </w:r>
          </w:p>
          <w:p w:rsidR="00A14ED9" w:rsidRPr="00AF647A" w:rsidRDefault="00A14ED9" w:rsidP="00E24B81">
            <w:pPr>
              <w:jc w:val="center"/>
              <w:rPr>
                <w:color w:val="0070C0"/>
                <w:sz w:val="28"/>
              </w:rPr>
            </w:pPr>
          </w:p>
        </w:tc>
        <w:tc>
          <w:tcPr>
            <w:tcW w:w="3544" w:type="dxa"/>
          </w:tcPr>
          <w:p w:rsidR="001C0E87" w:rsidRPr="001C0E87" w:rsidRDefault="002017BE" w:rsidP="001C0E87">
            <w:pPr>
              <w:jc w:val="center"/>
              <w:rPr>
                <w:color w:val="9933FF"/>
                <w:sz w:val="28"/>
              </w:rPr>
            </w:pPr>
            <w:r>
              <w:rPr>
                <w:color w:val="00B0F0"/>
                <w:sz w:val="28"/>
              </w:rPr>
              <w:t>The Power of Nature</w:t>
            </w:r>
          </w:p>
          <w:p w:rsidR="00A25779" w:rsidRPr="00C060F2" w:rsidRDefault="00A25779" w:rsidP="00C060F2">
            <w:pPr>
              <w:jc w:val="center"/>
              <w:rPr>
                <w:color w:val="5B9BD5" w:themeColor="accent1"/>
                <w:sz w:val="24"/>
              </w:rPr>
            </w:pPr>
          </w:p>
        </w:tc>
        <w:tc>
          <w:tcPr>
            <w:tcW w:w="3827" w:type="dxa"/>
          </w:tcPr>
          <w:p w:rsidR="001C0E87" w:rsidRPr="00002DEC" w:rsidRDefault="001C0E87" w:rsidP="001C0E87">
            <w:pPr>
              <w:jc w:val="center"/>
              <w:rPr>
                <w:color w:val="FF0000"/>
                <w:sz w:val="28"/>
              </w:rPr>
            </w:pPr>
            <w:r w:rsidRPr="00002DEC">
              <w:rPr>
                <w:color w:val="FF0000"/>
                <w:sz w:val="28"/>
              </w:rPr>
              <w:t>Author</w:t>
            </w:r>
            <w:r>
              <w:rPr>
                <w:color w:val="FF0000"/>
                <w:sz w:val="28"/>
              </w:rPr>
              <w:t xml:space="preserve"> Study</w:t>
            </w:r>
            <w:r w:rsidR="00E57B2B">
              <w:rPr>
                <w:color w:val="FF0000"/>
                <w:sz w:val="28"/>
              </w:rPr>
              <w:t>: Anthony Browne</w:t>
            </w:r>
          </w:p>
          <w:p w:rsidR="00A25779" w:rsidRPr="00C060F2" w:rsidRDefault="00A25779" w:rsidP="00E73D8C">
            <w:pPr>
              <w:jc w:val="center"/>
              <w:rPr>
                <w:sz w:val="24"/>
              </w:rPr>
            </w:pPr>
          </w:p>
        </w:tc>
        <w:tc>
          <w:tcPr>
            <w:tcW w:w="3827" w:type="dxa"/>
          </w:tcPr>
          <w:p w:rsidR="00A25779" w:rsidRPr="00B14CA9" w:rsidRDefault="00364A47" w:rsidP="00E57B2B">
            <w:pPr>
              <w:jc w:val="center"/>
              <w:rPr>
                <w:color w:val="00B0F0"/>
                <w:sz w:val="28"/>
              </w:rPr>
            </w:pPr>
            <w:r>
              <w:rPr>
                <w:color w:val="00B0F0"/>
                <w:sz w:val="28"/>
              </w:rPr>
              <w:t>Temptation and Greed</w:t>
            </w:r>
          </w:p>
        </w:tc>
      </w:tr>
      <w:tr w:rsidR="009317D3" w:rsidTr="00C75378">
        <w:trPr>
          <w:cantSplit/>
          <w:trHeight w:val="943"/>
        </w:trPr>
        <w:tc>
          <w:tcPr>
            <w:tcW w:w="426" w:type="dxa"/>
            <w:shd w:val="clear" w:color="auto" w:fill="FFFFFF" w:themeFill="background1"/>
            <w:textDirection w:val="btLr"/>
          </w:tcPr>
          <w:p w:rsidR="009317D3" w:rsidRPr="009A51F3" w:rsidRDefault="00A55C62" w:rsidP="00C060F2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51F3">
              <w:rPr>
                <w:rFonts w:cstheme="minorHAnsi"/>
                <w:b/>
                <w:sz w:val="20"/>
                <w:szCs w:val="20"/>
              </w:rPr>
              <w:t>Writing</w:t>
            </w:r>
          </w:p>
        </w:tc>
        <w:tc>
          <w:tcPr>
            <w:tcW w:w="3544" w:type="dxa"/>
            <w:shd w:val="clear" w:color="auto" w:fill="FFFFFF" w:themeFill="background1"/>
          </w:tcPr>
          <w:p w:rsidR="00D82EC6" w:rsidRPr="00CA1CD5" w:rsidRDefault="00CA1CD5" w:rsidP="00C75378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62271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 xml:space="preserve">Poetry: Dragons </w:t>
            </w:r>
            <w:r w:rsidR="00CB2874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 xml:space="preserve"> </w:t>
            </w:r>
            <w:r w:rsidR="009317D3" w:rsidRPr="00F62271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="009317D3" w:rsidRPr="00F62271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Instruction</w:t>
            </w:r>
            <w:r w:rsidR="00032967" w:rsidRPr="00F62271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al: </w:t>
            </w:r>
            <w:r w:rsidR="00CB2874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H</w:t>
            </w:r>
            <w:r w:rsidR="00032967" w:rsidRPr="00F62271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ow to wash a dragon</w:t>
            </w:r>
            <w:r w:rsidR="00CB2874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 </w:t>
            </w:r>
          </w:p>
        </w:tc>
        <w:tc>
          <w:tcPr>
            <w:tcW w:w="3260" w:type="dxa"/>
          </w:tcPr>
          <w:p w:rsidR="004B7744" w:rsidRDefault="00EA197D" w:rsidP="009A51F3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</w:pPr>
            <w:r w:rsidRPr="009A51F3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Narrative: </w:t>
            </w:r>
            <w:r w:rsidR="002017BE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Dialogue</w:t>
            </w:r>
            <w:r w:rsidR="00CB2874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 </w:t>
            </w:r>
          </w:p>
          <w:p w:rsidR="009317D3" w:rsidRPr="002017BE" w:rsidRDefault="00CA1CD5" w:rsidP="009A51F3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A51F3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Information texts</w:t>
            </w:r>
            <w:r w:rsidR="00CB2874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 </w:t>
            </w:r>
            <w:r w:rsidR="002017BE">
              <w:rPr>
                <w:rFonts w:cstheme="minorHAnsi"/>
                <w:color w:val="00B0F0"/>
                <w:sz w:val="20"/>
                <w:szCs w:val="20"/>
              </w:rPr>
              <w:t>-</w:t>
            </w:r>
          </w:p>
        </w:tc>
        <w:tc>
          <w:tcPr>
            <w:tcW w:w="4111" w:type="dxa"/>
          </w:tcPr>
          <w:p w:rsidR="002E39BF" w:rsidRPr="00CB2874" w:rsidRDefault="00E57B2B" w:rsidP="00CB2874">
            <w:pPr>
              <w:jc w:val="center"/>
              <w:rPr>
                <w:rFonts w:eastAsia="Arial" w:cstheme="minorHAnsi"/>
                <w:color w:val="000000" w:themeColor="text1"/>
                <w:sz w:val="20"/>
                <w:szCs w:val="20"/>
                <w:highlight w:val="magenta"/>
              </w:rPr>
            </w:pPr>
            <w:r w:rsidRPr="009A51F3">
              <w:rPr>
                <w:rFonts w:cstheme="minorHAnsi"/>
                <w:sz w:val="20"/>
                <w:szCs w:val="20"/>
                <w:highlight w:val="magenta"/>
              </w:rPr>
              <w:t>Narrative</w:t>
            </w:r>
            <w:r w:rsidRPr="009A51F3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: </w:t>
            </w:r>
            <w:r w:rsidRPr="009A51F3">
              <w:rPr>
                <w:rFonts w:eastAsia="Arial" w:cstheme="minorHAnsi"/>
                <w:color w:val="000000" w:themeColor="text1"/>
                <w:sz w:val="20"/>
                <w:szCs w:val="20"/>
                <w:highlight w:val="magenta"/>
              </w:rPr>
              <w:t>A descriptive setting description</w:t>
            </w:r>
            <w:r w:rsidR="00CB2874">
              <w:rPr>
                <w:rFonts w:eastAsia="Arial" w:cstheme="minorHAnsi"/>
                <w:color w:val="000000" w:themeColor="text1"/>
                <w:sz w:val="20"/>
                <w:szCs w:val="20"/>
                <w:highlight w:val="magenta"/>
              </w:rPr>
              <w:t xml:space="preserve"> </w:t>
            </w:r>
          </w:p>
        </w:tc>
        <w:tc>
          <w:tcPr>
            <w:tcW w:w="3544" w:type="dxa"/>
          </w:tcPr>
          <w:p w:rsidR="00F66F24" w:rsidRPr="002017BE" w:rsidRDefault="002017BE" w:rsidP="002017BE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2017BE">
              <w:rPr>
                <w:rFonts w:cstheme="minorHAnsi"/>
                <w:sz w:val="20"/>
                <w:szCs w:val="20"/>
                <w:highlight w:val="cyan"/>
              </w:rPr>
              <w:t>Explanation</w:t>
            </w:r>
            <w:r w:rsidR="009202A5">
              <w:rPr>
                <w:rFonts w:cstheme="minorHAnsi"/>
                <w:sz w:val="20"/>
                <w:szCs w:val="20"/>
                <w:highlight w:val="cyan"/>
              </w:rPr>
              <w:t xml:space="preserve"> text</w:t>
            </w:r>
            <w:r w:rsidR="00CB2874">
              <w:rPr>
                <w:rFonts w:cstheme="minorHAnsi"/>
                <w:sz w:val="20"/>
                <w:szCs w:val="20"/>
                <w:highlight w:val="cyan"/>
              </w:rPr>
              <w:t xml:space="preserve"> – Volcanoes </w:t>
            </w:r>
          </w:p>
          <w:p w:rsidR="000F447E" w:rsidRDefault="000F447E" w:rsidP="00F6227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62271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:rsidR="00DB6F35" w:rsidRPr="00F62271" w:rsidRDefault="00DB6F35" w:rsidP="00DB6F35">
            <w:pPr>
              <w:jc w:val="center"/>
              <w:rPr>
                <w:rFonts w:cstheme="minorHAnsi"/>
                <w:color w:val="00B0F0"/>
                <w:sz w:val="20"/>
                <w:szCs w:val="20"/>
              </w:rPr>
            </w:pPr>
            <w:r w:rsidRPr="00DB6F35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Narrative </w:t>
            </w:r>
          </w:p>
        </w:tc>
        <w:tc>
          <w:tcPr>
            <w:tcW w:w="3827" w:type="dxa"/>
          </w:tcPr>
          <w:p w:rsidR="00364A47" w:rsidRPr="009A51F3" w:rsidRDefault="009A6912" w:rsidP="00F62271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A51F3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</w:t>
            </w:r>
            <w:r w:rsidR="00364A47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 – different viewpoints</w:t>
            </w:r>
          </w:p>
          <w:p w:rsidR="000E1D74" w:rsidRDefault="000E1D74" w:rsidP="00DB6F35">
            <w:pPr>
              <w:tabs>
                <w:tab w:val="center" w:pos="1805"/>
                <w:tab w:val="left" w:pos="2640"/>
              </w:tabs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</w:pPr>
          </w:p>
          <w:p w:rsidR="00DB6F35" w:rsidRPr="00F62271" w:rsidRDefault="00DB6F35" w:rsidP="00DB6F35">
            <w:pPr>
              <w:tabs>
                <w:tab w:val="center" w:pos="1805"/>
                <w:tab w:val="left" w:pos="2640"/>
              </w:tabs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Assessment week</w:t>
            </w:r>
          </w:p>
        </w:tc>
        <w:tc>
          <w:tcPr>
            <w:tcW w:w="3827" w:type="dxa"/>
          </w:tcPr>
          <w:p w:rsidR="009317D3" w:rsidRDefault="00032967" w:rsidP="009A51F3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</w:pPr>
            <w:r w:rsidRPr="009A51F3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Persuasion: </w:t>
            </w:r>
            <w:r w:rsidR="00364A47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Chocolate advert</w:t>
            </w:r>
            <w:r w:rsidR="00DB6F35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 </w:t>
            </w:r>
          </w:p>
          <w:p w:rsidR="000E1D74" w:rsidRPr="009A51F3" w:rsidRDefault="004C087A" w:rsidP="00C75378">
            <w:pPr>
              <w:jc w:val="center"/>
              <w:rPr>
                <w:rFonts w:cstheme="minorHAnsi"/>
                <w:color w:val="00B050"/>
                <w:sz w:val="20"/>
                <w:szCs w:val="20"/>
              </w:rPr>
            </w:pPr>
            <w:r w:rsidRPr="004C087A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 characterisation</w:t>
            </w:r>
          </w:p>
        </w:tc>
      </w:tr>
      <w:tr w:rsidR="001C0E87" w:rsidTr="00A25779">
        <w:trPr>
          <w:cantSplit/>
          <w:trHeight w:val="1134"/>
        </w:trPr>
        <w:tc>
          <w:tcPr>
            <w:tcW w:w="426" w:type="dxa"/>
            <w:shd w:val="clear" w:color="auto" w:fill="4CEE5B"/>
            <w:textDirection w:val="btLr"/>
          </w:tcPr>
          <w:p w:rsidR="001C0E87" w:rsidRPr="009A51F3" w:rsidRDefault="001C0E87" w:rsidP="001C0E87">
            <w:pPr>
              <w:ind w:left="113" w:right="113"/>
              <w:jc w:val="center"/>
              <w:rPr>
                <w:rFonts w:cstheme="minorHAnsi"/>
                <w:b/>
                <w:noProof/>
                <w:sz w:val="20"/>
                <w:szCs w:val="20"/>
                <w:lang w:eastAsia="en-GB"/>
              </w:rPr>
            </w:pPr>
            <w:r w:rsidRPr="009A51F3">
              <w:rPr>
                <w:rFonts w:cstheme="minorHAnsi"/>
                <w:b/>
                <w:sz w:val="20"/>
                <w:szCs w:val="20"/>
              </w:rPr>
              <w:t>Writing Journey Text Driver:</w:t>
            </w:r>
          </w:p>
        </w:tc>
        <w:tc>
          <w:tcPr>
            <w:tcW w:w="3544" w:type="dxa"/>
          </w:tcPr>
          <w:p w:rsidR="001C0E87" w:rsidRPr="009A51F3" w:rsidRDefault="001C0E87" w:rsidP="001C0E87">
            <w:pPr>
              <w:jc w:val="center"/>
              <w:rPr>
                <w:rFonts w:cstheme="minorHAnsi"/>
                <w:color w:val="7030A0"/>
                <w:sz w:val="20"/>
                <w:szCs w:val="20"/>
              </w:rPr>
            </w:pPr>
            <w:r w:rsidRPr="009A51F3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B940F58" wp14:editId="5A1D8EF0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77470</wp:posOffset>
                  </wp:positionV>
                  <wp:extent cx="1144712" cy="1548000"/>
                  <wp:effectExtent l="0" t="0" r="0" b="0"/>
                  <wp:wrapNone/>
                  <wp:docPr id="24" name="Picture 24" descr="Image result for tell me a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tell me a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712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Pr="009A51F3" w:rsidRDefault="004F570C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32967" w:rsidRDefault="0003296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60C18" w:rsidRPr="009A51F3" w:rsidRDefault="00F60C18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32967" w:rsidRPr="009A51F3" w:rsidRDefault="0003296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sz w:val="20"/>
                <w:szCs w:val="20"/>
              </w:rPr>
              <w:t>Tell me a Dragon – Jackie Morris</w:t>
            </w:r>
          </w:p>
          <w:p w:rsidR="00DB6F35" w:rsidRDefault="00DB6F35" w:rsidP="00DB6F3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How to Trap a Stone Giant – Pie Corbett </w:t>
            </w:r>
          </w:p>
          <w:p w:rsidR="00DB6F35" w:rsidRPr="009A51F3" w:rsidRDefault="00DB6F35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DB6F3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0" w:type="dxa"/>
          </w:tcPr>
          <w:p w:rsidR="001C0E87" w:rsidRP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77C1D82" wp14:editId="7F84E2EF">
                  <wp:simplePos x="0" y="0"/>
                  <wp:positionH relativeFrom="column">
                    <wp:posOffset>146441</wp:posOffset>
                  </wp:positionH>
                  <wp:positionV relativeFrom="paragraph">
                    <wp:posOffset>162608</wp:posOffset>
                  </wp:positionV>
                  <wp:extent cx="1630387" cy="1630387"/>
                  <wp:effectExtent l="0" t="0" r="8255" b="8255"/>
                  <wp:wrapNone/>
                  <wp:docPr id="3" name="Picture 3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10" cy="163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E39BF" w:rsidRDefault="002E39BF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E39BF" w:rsidRDefault="002E39BF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Default="006B50BA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sz w:val="20"/>
                <w:szCs w:val="20"/>
              </w:rPr>
              <w:t>Stone Age Boy</w:t>
            </w:r>
          </w:p>
          <w:p w:rsidR="00DB6F35" w:rsidRDefault="00DB6F35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Default="00DB6F35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Default="00DB6F35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Default="00DB6F35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Default="00DB6F35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Pr="009A51F3" w:rsidRDefault="00DB6F35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NF texts on Stone Age</w:t>
            </w:r>
          </w:p>
        </w:tc>
        <w:tc>
          <w:tcPr>
            <w:tcW w:w="4111" w:type="dxa"/>
          </w:tcPr>
          <w:p w:rsidR="001C0E87" w:rsidRPr="009A51F3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338748</wp:posOffset>
                  </wp:positionH>
                  <wp:positionV relativeFrom="paragraph">
                    <wp:posOffset>100525</wp:posOffset>
                  </wp:positionV>
                  <wp:extent cx="1800000" cy="2163509"/>
                  <wp:effectExtent l="0" t="0" r="0" b="825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" t="9273" r="60148" b="10606"/>
                          <a:stretch/>
                        </pic:blipFill>
                        <pic:spPr bwMode="auto">
                          <a:xfrm>
                            <a:off x="0" y="0"/>
                            <a:ext cx="1800000" cy="2163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17D3" w:rsidRPr="009A51F3" w:rsidRDefault="009317D3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317D3" w:rsidRPr="009A51F3" w:rsidRDefault="009317D3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317D3" w:rsidRDefault="009317D3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F570C" w:rsidRPr="009A51F3" w:rsidRDefault="004F570C" w:rsidP="009317D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Tin Forest- Helen Ward &amp; Wayne Anderson</w:t>
            </w:r>
          </w:p>
        </w:tc>
        <w:tc>
          <w:tcPr>
            <w:tcW w:w="3544" w:type="dxa"/>
          </w:tcPr>
          <w:p w:rsidR="00F62271" w:rsidRDefault="00F62271" w:rsidP="00426D9F">
            <w:pPr>
              <w:jc w:val="center"/>
              <w:rPr>
                <w:noProof/>
              </w:rPr>
            </w:pPr>
          </w:p>
          <w:p w:rsidR="00F62271" w:rsidRDefault="00F62271" w:rsidP="00426D9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68CE93" wp14:editId="16B9EC89">
                  <wp:extent cx="1962150" cy="1103709"/>
                  <wp:effectExtent l="0" t="0" r="0" b="1270"/>
                  <wp:docPr id="1" name="Picture 1" descr="Explore Volcanoes With Nat Geo Kids! | Nat Geo Kids Volca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lore Volcanoes With Nat Geo Kids! | Nat Geo Kids Volca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756" cy="110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7BE" w:rsidRDefault="002017BE" w:rsidP="00426D9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National Geographic film of Volcanoes</w:t>
            </w:r>
          </w:p>
          <w:p w:rsidR="002017BE" w:rsidRDefault="002017BE" w:rsidP="00426D9F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426D9F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B6DD456" wp14:editId="4F77BC23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48895</wp:posOffset>
                  </wp:positionV>
                  <wp:extent cx="1425600" cy="1440000"/>
                  <wp:effectExtent l="0" t="0" r="3175" b="8255"/>
                  <wp:wrapNone/>
                  <wp:docPr id="212" name="Picture 212" descr="https://images-na.ssl-images-amazon.com/images/I/61Z1QC41W9L._SX49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61Z1QC41W9L._SX49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26D9F" w:rsidRPr="009A51F3" w:rsidRDefault="00426D9F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26D9F" w:rsidRPr="009A51F3" w:rsidRDefault="00426D9F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26D9F" w:rsidRPr="009A51F3" w:rsidRDefault="00426D9F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26D9F" w:rsidRDefault="00426D9F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62271" w:rsidRDefault="00F62271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62271" w:rsidRDefault="00F62271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Pr="009A51F3" w:rsidRDefault="009A51F3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26D9F" w:rsidRPr="009A51F3" w:rsidRDefault="00426D9F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sz w:val="20"/>
                <w:szCs w:val="20"/>
              </w:rPr>
              <w:t>Escape from Pompeii</w:t>
            </w:r>
            <w:r w:rsidR="00426D9F" w:rsidRPr="009A51F3">
              <w:rPr>
                <w:rFonts w:cstheme="minorHAnsi"/>
                <w:sz w:val="20"/>
                <w:szCs w:val="20"/>
              </w:rPr>
              <w:t xml:space="preserve"> – Christina </w:t>
            </w:r>
            <w:proofErr w:type="spellStart"/>
            <w:r w:rsidR="00426D9F" w:rsidRPr="009A51F3">
              <w:rPr>
                <w:rFonts w:cstheme="minorHAnsi"/>
                <w:sz w:val="20"/>
                <w:szCs w:val="20"/>
              </w:rPr>
              <w:t>Balit</w:t>
            </w:r>
            <w:proofErr w:type="spellEnd"/>
          </w:p>
        </w:tc>
        <w:tc>
          <w:tcPr>
            <w:tcW w:w="3827" w:type="dxa"/>
          </w:tcPr>
          <w:p w:rsidR="001C0E87" w:rsidRPr="009A51F3" w:rsidRDefault="00A9755C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417D0E8E" wp14:editId="75A43865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103505</wp:posOffset>
                  </wp:positionV>
                  <wp:extent cx="1583055" cy="1883410"/>
                  <wp:effectExtent l="0" t="0" r="0" b="2540"/>
                  <wp:wrapTopAndBottom/>
                  <wp:docPr id="9" name="Picture 9" descr="https://images-na.ssl-images-amazon.com/images/I/51H5FH4VX3L._SX3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H5FH4VX3L._SX3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0E87" w:rsidRPr="009A51F3" w:rsidRDefault="001C0E87" w:rsidP="00A975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sz w:val="20"/>
                <w:szCs w:val="20"/>
              </w:rPr>
              <w:t xml:space="preserve">Voices in the Park </w:t>
            </w:r>
            <w:r w:rsidR="00A9755C" w:rsidRPr="009A51F3">
              <w:rPr>
                <w:rFonts w:cstheme="minorHAnsi"/>
                <w:sz w:val="20"/>
                <w:szCs w:val="20"/>
              </w:rPr>
              <w:t xml:space="preserve">- </w:t>
            </w:r>
            <w:r w:rsidRPr="009A51F3">
              <w:rPr>
                <w:rFonts w:cstheme="minorHAnsi"/>
                <w:sz w:val="20"/>
                <w:szCs w:val="20"/>
              </w:rPr>
              <w:t>Anthony Browne</w:t>
            </w: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:rsidR="00A513DC" w:rsidRDefault="001C0E87" w:rsidP="00364A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51F3">
              <w:rPr>
                <w:rFonts w:cstheme="minorHAnsi"/>
                <w:sz w:val="20"/>
                <w:szCs w:val="20"/>
              </w:rPr>
              <w:br/>
            </w:r>
            <w:r w:rsidR="00364A47">
              <w:rPr>
                <w:noProof/>
              </w:rPr>
              <w:drawing>
                <wp:inline distT="0" distB="0" distL="0" distR="0">
                  <wp:extent cx="1333500" cy="2130192"/>
                  <wp:effectExtent l="0" t="0" r="0" b="3810"/>
                  <wp:docPr id="17" name="Picture 17" descr="Charlie and the Chocolate Factory By Roald Da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arlie and the Chocolate Factory By Roald Da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22" cy="214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4A47" w:rsidRPr="00364A47" w:rsidRDefault="00364A47" w:rsidP="00364A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Film and Book</w:t>
            </w:r>
          </w:p>
        </w:tc>
      </w:tr>
      <w:tr w:rsidR="001C0E87" w:rsidTr="00F60C18">
        <w:trPr>
          <w:cantSplit/>
          <w:trHeight w:val="5809"/>
        </w:trPr>
        <w:tc>
          <w:tcPr>
            <w:tcW w:w="426" w:type="dxa"/>
            <w:shd w:val="clear" w:color="auto" w:fill="FFFF00"/>
            <w:textDirection w:val="btLr"/>
          </w:tcPr>
          <w:p w:rsidR="001C0E87" w:rsidRPr="009A51F3" w:rsidRDefault="001C0E87" w:rsidP="001C0E87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51F3">
              <w:rPr>
                <w:rFonts w:cstheme="minorHAnsi"/>
                <w:b/>
                <w:sz w:val="20"/>
                <w:szCs w:val="20"/>
              </w:rPr>
              <w:t>Reading Journey</w:t>
            </w:r>
          </w:p>
        </w:tc>
        <w:tc>
          <w:tcPr>
            <w:tcW w:w="3544" w:type="dxa"/>
          </w:tcPr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r w:rsidRPr="009A51F3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68BB5921" wp14:editId="76573654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65405</wp:posOffset>
                  </wp:positionV>
                  <wp:extent cx="1364338" cy="1548000"/>
                  <wp:effectExtent l="0" t="0" r="7620" b="0"/>
                  <wp:wrapNone/>
                  <wp:docPr id="25" name="Picture 25" descr="Image result for dare to care pet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dare to care pet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38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DB6F35" w:rsidRDefault="00DB6F35" w:rsidP="00DB6F35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C75378" w:rsidP="00C7537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1" locked="0" layoutInCell="1" allowOverlap="1" wp14:anchorId="6F1CE924" wp14:editId="432904E3">
                  <wp:simplePos x="0" y="0"/>
                  <wp:positionH relativeFrom="column">
                    <wp:posOffset>399457</wp:posOffset>
                  </wp:positionH>
                  <wp:positionV relativeFrom="paragraph">
                    <wp:posOffset>262227</wp:posOffset>
                  </wp:positionV>
                  <wp:extent cx="1304925" cy="1304925"/>
                  <wp:effectExtent l="0" t="0" r="9525" b="9525"/>
                  <wp:wrapTight wrapText="bothSides">
                    <wp:wrapPolygon edited="0">
                      <wp:start x="0" y="0"/>
                      <wp:lineTo x="0" y="21442"/>
                      <wp:lineTo x="21442" y="21442"/>
                      <wp:lineTo x="21442" y="0"/>
                      <wp:lineTo x="0" y="0"/>
                    </wp:wrapPolygon>
                  </wp:wrapTight>
                  <wp:docPr id="2" name="Picture 2" descr="C:\Users\michelle.ifould\AppData\Local\Microsoft\Windows\INetCache\Content.MSO\9F6B8F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chelle.ifould\AppData\Local\Microsoft\Windows\INetCache\Content.MSO\9F6B8FD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F35" w:rsidRPr="009A51F3">
              <w:rPr>
                <w:rFonts w:cstheme="minorHAnsi"/>
                <w:sz w:val="20"/>
                <w:szCs w:val="20"/>
              </w:rPr>
              <w:t>Pet Dragon – Dare to Care</w:t>
            </w:r>
          </w:p>
        </w:tc>
        <w:tc>
          <w:tcPr>
            <w:tcW w:w="3260" w:type="dxa"/>
          </w:tcPr>
          <w:p w:rsidR="001C0E87" w:rsidRPr="009A51F3" w:rsidRDefault="00CA1CD5" w:rsidP="001C0E87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74295</wp:posOffset>
                  </wp:positionV>
                  <wp:extent cx="1213435" cy="1857375"/>
                  <wp:effectExtent l="0" t="0" r="6350" b="0"/>
                  <wp:wrapTight wrapText="bothSides">
                    <wp:wrapPolygon edited="0">
                      <wp:start x="0" y="0"/>
                      <wp:lineTo x="0" y="21268"/>
                      <wp:lineTo x="21374" y="21268"/>
                      <wp:lineTo x="21374" y="0"/>
                      <wp:lineTo x="0" y="0"/>
                    </wp:wrapPolygon>
                  </wp:wrapTight>
                  <wp:docPr id="8" name="Picture 8" descr="Stig of the Dump (Puffin Modern Classics): Amazon.co.uk: Cli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ig of the Dump (Puffin Modern Classics): Amazon.co.uk: Cliv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3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rPr>
                <w:rFonts w:cstheme="minorHAnsi"/>
                <w:sz w:val="20"/>
                <w:szCs w:val="20"/>
              </w:rPr>
            </w:pPr>
          </w:p>
          <w:p w:rsidR="002E39BF" w:rsidRDefault="002E39BF" w:rsidP="006B50BA">
            <w:pPr>
              <w:rPr>
                <w:rFonts w:cstheme="minorHAnsi"/>
                <w:sz w:val="20"/>
                <w:szCs w:val="20"/>
              </w:rPr>
            </w:pPr>
          </w:p>
          <w:p w:rsidR="00CA1CD5" w:rsidRDefault="00CA1CD5" w:rsidP="006B50BA">
            <w:pPr>
              <w:rPr>
                <w:rFonts w:cstheme="minorHAnsi"/>
                <w:sz w:val="20"/>
                <w:szCs w:val="20"/>
              </w:rPr>
            </w:pPr>
          </w:p>
          <w:p w:rsidR="00CA1CD5" w:rsidRDefault="00CA1CD5" w:rsidP="006B50BA">
            <w:pPr>
              <w:rPr>
                <w:rFonts w:cstheme="minorHAnsi"/>
                <w:sz w:val="20"/>
                <w:szCs w:val="20"/>
              </w:rPr>
            </w:pPr>
          </w:p>
          <w:p w:rsidR="00CA1CD5" w:rsidRDefault="00CA1CD5" w:rsidP="006B50BA">
            <w:pPr>
              <w:rPr>
                <w:rFonts w:cstheme="minorHAnsi"/>
                <w:sz w:val="20"/>
                <w:szCs w:val="20"/>
              </w:rPr>
            </w:pPr>
          </w:p>
          <w:p w:rsidR="00CA1CD5" w:rsidRPr="009A51F3" w:rsidRDefault="00CA1CD5" w:rsidP="00CA1CD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Chapter 1 and TV adaption</w:t>
            </w:r>
          </w:p>
        </w:tc>
        <w:tc>
          <w:tcPr>
            <w:tcW w:w="4111" w:type="dxa"/>
          </w:tcPr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82A19" w:rsidRPr="009A51F3" w:rsidRDefault="002017BE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>
                  <wp:extent cx="2340000" cy="1310400"/>
                  <wp:effectExtent l="0" t="0" r="3175" b="4445"/>
                  <wp:docPr id="13" name="Picture 13" descr="C:\Users\michelle.ifould\AppData\Local\Microsoft\Windows\INetCache\Content.MSO\2D014C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chelle.ifould\AppData\Local\Microsoft\Windows\INetCache\Content.MSO\2D014C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3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C77" w:rsidRPr="009A51F3" w:rsidRDefault="002017BE" w:rsidP="00F60C1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017BE">
              <w:rPr>
                <w:rFonts w:cstheme="minorHAnsi"/>
                <w:color w:val="000000" w:themeColor="text1"/>
                <w:sz w:val="20"/>
                <w:szCs w:val="20"/>
              </w:rPr>
              <w:t>Treasure Short Film</w:t>
            </w:r>
          </w:p>
        </w:tc>
        <w:tc>
          <w:tcPr>
            <w:tcW w:w="3544" w:type="dxa"/>
          </w:tcPr>
          <w:p w:rsidR="001C0E87" w:rsidRPr="009A51F3" w:rsidRDefault="000F447E" w:rsidP="001C0E8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724800" behindDoc="1" locked="0" layoutInCell="1" allowOverlap="1" wp14:anchorId="5F971E66">
                  <wp:simplePos x="0" y="0"/>
                  <wp:positionH relativeFrom="column">
                    <wp:posOffset>511217</wp:posOffset>
                  </wp:positionH>
                  <wp:positionV relativeFrom="paragraph">
                    <wp:posOffset>127635</wp:posOffset>
                  </wp:positionV>
                  <wp:extent cx="1165225" cy="1576070"/>
                  <wp:effectExtent l="0" t="0" r="0" b="5080"/>
                  <wp:wrapTight wrapText="bothSides">
                    <wp:wrapPolygon edited="0">
                      <wp:start x="0" y="0"/>
                      <wp:lineTo x="0" y="21409"/>
                      <wp:lineTo x="21188" y="21409"/>
                      <wp:lineTo x="21188" y="0"/>
                      <wp:lineTo x="0" y="0"/>
                    </wp:wrapPolygon>
                  </wp:wrapTight>
                  <wp:docPr id="16" name="Picture 16" descr="C:\Users\michelle.ifould\AppData\Local\Microsoft\Windows\INetCache\Content.MSO\D91E50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chelle.ifould\AppData\Local\Microsoft\Windows\INetCache\Content.MSO\D91E50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C70" w:rsidRPr="009A51F3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9A51F3" w:rsidRDefault="009A51F3" w:rsidP="002017BE">
            <w:pPr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F447E" w:rsidRDefault="000F447E" w:rsidP="002017BE">
            <w:pPr>
              <w:jc w:val="center"/>
              <w:rPr>
                <w:noProof/>
              </w:rPr>
            </w:pPr>
          </w:p>
          <w:p w:rsidR="00FE5A9D" w:rsidRDefault="00FE5A9D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E5A9D" w:rsidRDefault="00FE5A9D" w:rsidP="002017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0F8A72" wp14:editId="268BD933">
                  <wp:extent cx="2064151" cy="9746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7136" t="21134" r="32448" b="28149"/>
                          <a:stretch/>
                        </pic:blipFill>
                        <pic:spPr bwMode="auto">
                          <a:xfrm>
                            <a:off x="0" y="0"/>
                            <a:ext cx="2082602" cy="983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5A9D" w:rsidRDefault="00FE5A9D" w:rsidP="002017B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017BE" w:rsidRPr="009A51F3" w:rsidRDefault="002017BE" w:rsidP="000F447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Lava Song – Disney Film</w:t>
            </w:r>
          </w:p>
        </w:tc>
        <w:tc>
          <w:tcPr>
            <w:tcW w:w="3827" w:type="dxa"/>
          </w:tcPr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F62271" w:rsidP="00A975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A51F3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0595EB1D" wp14:editId="63696B3C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52070</wp:posOffset>
                  </wp:positionV>
                  <wp:extent cx="1804800" cy="1440000"/>
                  <wp:effectExtent l="0" t="0" r="5080" b="8255"/>
                  <wp:wrapNone/>
                  <wp:docPr id="12" name="Picture 12" descr="https://images-na.ssl-images-amazon.com/images/I/51vwMBXC0cL._SY3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vwMBXC0cL._SY3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9755C" w:rsidRPr="009A51F3" w:rsidRDefault="009A51F3" w:rsidP="00A9755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Various </w:t>
            </w:r>
            <w:r w:rsidR="001C0E87" w:rsidRPr="009A51F3">
              <w:rPr>
                <w:rFonts w:cstheme="minorHAnsi"/>
                <w:sz w:val="20"/>
                <w:szCs w:val="20"/>
              </w:rPr>
              <w:t>Anthony Browne books</w:t>
            </w:r>
          </w:p>
          <w:p w:rsidR="00A9755C" w:rsidRPr="009A51F3" w:rsidRDefault="00A9755C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A82A19" w:rsidP="001C0E8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51F3">
              <w:rPr>
                <w:rFonts w:cstheme="minorHAnsi"/>
                <w:b/>
                <w:sz w:val="20"/>
                <w:szCs w:val="20"/>
              </w:rPr>
              <w:t>+</w:t>
            </w:r>
            <w:r w:rsidR="00B33C70" w:rsidRPr="009A51F3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1C0E87" w:rsidRPr="009A51F3">
              <w:rPr>
                <w:rFonts w:cstheme="minorHAnsi"/>
                <w:b/>
                <w:sz w:val="20"/>
                <w:szCs w:val="20"/>
              </w:rPr>
              <w:t xml:space="preserve">Revision </w:t>
            </w:r>
          </w:p>
        </w:tc>
        <w:tc>
          <w:tcPr>
            <w:tcW w:w="3827" w:type="dxa"/>
          </w:tcPr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513DC" w:rsidRPr="009A51F3" w:rsidRDefault="00364A47" w:rsidP="001C0E8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67723" cy="2456089"/>
                  <wp:effectExtent l="0" t="0" r="0" b="1905"/>
                  <wp:docPr id="18" name="Picture 18" descr="King Midas and the Gold By Alex Fri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ing Midas and the Gold By Alex Fr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87" cy="24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1C0E87" w:rsidRPr="009A51F3" w:rsidRDefault="001C0E87" w:rsidP="001C0E8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E73D8C" w:rsidRPr="00B33C70" w:rsidRDefault="00E73D8C" w:rsidP="000707EF">
      <w:pPr>
        <w:tabs>
          <w:tab w:val="left" w:pos="12018"/>
        </w:tabs>
        <w:rPr>
          <w:sz w:val="28"/>
        </w:rPr>
      </w:pPr>
    </w:p>
    <w:sectPr w:rsidR="00E73D8C" w:rsidRPr="00B33C70" w:rsidSect="00DA2547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43FEE"/>
    <w:multiLevelType w:val="hybridMultilevel"/>
    <w:tmpl w:val="DE5E3D82"/>
    <w:lvl w:ilvl="0" w:tplc="8300346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897736"/>
    <w:multiLevelType w:val="multilevel"/>
    <w:tmpl w:val="46F0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3F25DD8"/>
    <w:multiLevelType w:val="hybridMultilevel"/>
    <w:tmpl w:val="FE1C1DC0"/>
    <w:lvl w:ilvl="0" w:tplc="968CFAB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0883B8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3C83BE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A0175E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509866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0EFD9E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68A3E8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209460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B427A2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C93A13"/>
    <w:multiLevelType w:val="multilevel"/>
    <w:tmpl w:val="5A0A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0DD63B2"/>
    <w:multiLevelType w:val="hybridMultilevel"/>
    <w:tmpl w:val="93A216CE"/>
    <w:lvl w:ilvl="0" w:tplc="5DC835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A44C5"/>
    <w:multiLevelType w:val="hybridMultilevel"/>
    <w:tmpl w:val="9BE66DD0"/>
    <w:lvl w:ilvl="0" w:tplc="847AB3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F0504"/>
    <w:multiLevelType w:val="hybridMultilevel"/>
    <w:tmpl w:val="BB0A27B8"/>
    <w:lvl w:ilvl="0" w:tplc="02188C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8C"/>
    <w:rsid w:val="000011B1"/>
    <w:rsid w:val="000069CD"/>
    <w:rsid w:val="00032967"/>
    <w:rsid w:val="000707EF"/>
    <w:rsid w:val="000A2F69"/>
    <w:rsid w:val="000B0E24"/>
    <w:rsid w:val="000E1D74"/>
    <w:rsid w:val="000F447E"/>
    <w:rsid w:val="00160AE7"/>
    <w:rsid w:val="00177185"/>
    <w:rsid w:val="001858F8"/>
    <w:rsid w:val="001C0E87"/>
    <w:rsid w:val="001C2226"/>
    <w:rsid w:val="002017BE"/>
    <w:rsid w:val="002132D1"/>
    <w:rsid w:val="002B0B79"/>
    <w:rsid w:val="002D4D9D"/>
    <w:rsid w:val="002E39BF"/>
    <w:rsid w:val="00362E92"/>
    <w:rsid w:val="00364A47"/>
    <w:rsid w:val="00400808"/>
    <w:rsid w:val="00426D9F"/>
    <w:rsid w:val="00461717"/>
    <w:rsid w:val="00472AA5"/>
    <w:rsid w:val="00475190"/>
    <w:rsid w:val="00487D50"/>
    <w:rsid w:val="004B7744"/>
    <w:rsid w:val="004C087A"/>
    <w:rsid w:val="004F570C"/>
    <w:rsid w:val="005146A1"/>
    <w:rsid w:val="005204D3"/>
    <w:rsid w:val="00543C77"/>
    <w:rsid w:val="00566097"/>
    <w:rsid w:val="00576FF6"/>
    <w:rsid w:val="005E20B8"/>
    <w:rsid w:val="00695976"/>
    <w:rsid w:val="006B432E"/>
    <w:rsid w:val="006B50BA"/>
    <w:rsid w:val="006E7E3F"/>
    <w:rsid w:val="006F2D1D"/>
    <w:rsid w:val="0071128A"/>
    <w:rsid w:val="0074110B"/>
    <w:rsid w:val="00750C06"/>
    <w:rsid w:val="007B73EE"/>
    <w:rsid w:val="00821C62"/>
    <w:rsid w:val="00834C17"/>
    <w:rsid w:val="008976B5"/>
    <w:rsid w:val="008D1DDD"/>
    <w:rsid w:val="009202A5"/>
    <w:rsid w:val="009317D3"/>
    <w:rsid w:val="009352DF"/>
    <w:rsid w:val="009638BB"/>
    <w:rsid w:val="00984B5A"/>
    <w:rsid w:val="009A51F3"/>
    <w:rsid w:val="009A6912"/>
    <w:rsid w:val="009D53FF"/>
    <w:rsid w:val="00A14ED9"/>
    <w:rsid w:val="00A25779"/>
    <w:rsid w:val="00A513DC"/>
    <w:rsid w:val="00A55C62"/>
    <w:rsid w:val="00A74EEE"/>
    <w:rsid w:val="00A82A19"/>
    <w:rsid w:val="00A9755C"/>
    <w:rsid w:val="00AA734E"/>
    <w:rsid w:val="00AF08FE"/>
    <w:rsid w:val="00AF3B29"/>
    <w:rsid w:val="00AF647A"/>
    <w:rsid w:val="00B14CA9"/>
    <w:rsid w:val="00B33C70"/>
    <w:rsid w:val="00C00421"/>
    <w:rsid w:val="00C060F2"/>
    <w:rsid w:val="00C32EE7"/>
    <w:rsid w:val="00C75378"/>
    <w:rsid w:val="00CA1CD5"/>
    <w:rsid w:val="00CB2874"/>
    <w:rsid w:val="00CB3E60"/>
    <w:rsid w:val="00D463AE"/>
    <w:rsid w:val="00D501C1"/>
    <w:rsid w:val="00D82EC6"/>
    <w:rsid w:val="00D95102"/>
    <w:rsid w:val="00DA2547"/>
    <w:rsid w:val="00DB6F35"/>
    <w:rsid w:val="00E24B81"/>
    <w:rsid w:val="00E57B2B"/>
    <w:rsid w:val="00E73D8C"/>
    <w:rsid w:val="00E80E8E"/>
    <w:rsid w:val="00E94982"/>
    <w:rsid w:val="00EA197D"/>
    <w:rsid w:val="00F60C18"/>
    <w:rsid w:val="00F62271"/>
    <w:rsid w:val="00F66F24"/>
    <w:rsid w:val="00FE595F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94912"/>
  <w15:chartTrackingRefBased/>
  <w15:docId w15:val="{2B8F3F76-31CD-4ACA-B320-26E11E62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F64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F64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AF64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73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27A0AB00</Template>
  <TotalTime>2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Hould</dc:creator>
  <cp:keywords/>
  <dc:description/>
  <cp:lastModifiedBy>Sharon Gilchrist</cp:lastModifiedBy>
  <cp:revision>5</cp:revision>
  <dcterms:created xsi:type="dcterms:W3CDTF">2020-07-13T09:53:00Z</dcterms:created>
  <dcterms:modified xsi:type="dcterms:W3CDTF">2020-07-15T10:55:00Z</dcterms:modified>
</cp:coreProperties>
</file>